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348"/>
        <w:gridCol w:w="4897"/>
        <w:gridCol w:w="5216"/>
        <w:gridCol w:w="339"/>
      </w:tblGrid>
      <w:tr w:rsidR="00265218" w:rsidRPr="00BE0554" w14:paraId="09E3DB1A" w14:textId="77777777" w:rsidTr="00061916">
        <w:trPr>
          <w:trHeight w:val="983"/>
        </w:trPr>
        <w:tc>
          <w:tcPr>
            <w:tcW w:w="161" w:type="pct"/>
            <w:shd w:val="clear" w:color="auto" w:fill="auto"/>
          </w:tcPr>
          <w:p w14:paraId="72378C5A" w14:textId="77777777" w:rsidR="00265218" w:rsidRPr="00BE0554" w:rsidRDefault="00265218" w:rsidP="00CF31BB">
            <w:pPr>
              <w:pStyle w:val="Title"/>
            </w:pPr>
          </w:p>
        </w:tc>
        <w:tc>
          <w:tcPr>
            <w:tcW w:w="2267" w:type="pct"/>
            <w:shd w:val="clear" w:color="auto" w:fill="1F497D" w:themeFill="text2"/>
            <w:vAlign w:val="center"/>
          </w:tcPr>
          <w:p w14:paraId="58104E2F" w14:textId="45FE712E" w:rsidR="00265218" w:rsidRPr="00BE0554" w:rsidRDefault="00783E1B" w:rsidP="0035052D">
            <w:pPr>
              <w:pStyle w:val="Title"/>
            </w:pPr>
            <w:r>
              <w:t>Video Script</w:t>
            </w:r>
          </w:p>
        </w:tc>
        <w:tc>
          <w:tcPr>
            <w:tcW w:w="2415" w:type="pct"/>
            <w:shd w:val="clear" w:color="auto" w:fill="auto"/>
          </w:tcPr>
          <w:p w14:paraId="049433B9" w14:textId="374C3D29" w:rsidR="00265218" w:rsidRPr="00BE0554" w:rsidRDefault="00265218" w:rsidP="00CF31BB">
            <w:pPr>
              <w:pStyle w:val="Title"/>
            </w:pPr>
          </w:p>
        </w:tc>
        <w:tc>
          <w:tcPr>
            <w:tcW w:w="157" w:type="pct"/>
            <w:shd w:val="clear" w:color="auto" w:fill="auto"/>
          </w:tcPr>
          <w:p w14:paraId="44910118" w14:textId="77777777" w:rsidR="00265218" w:rsidRPr="00BE0554" w:rsidRDefault="00265218" w:rsidP="00CF31BB">
            <w:pPr>
              <w:pStyle w:val="Title"/>
            </w:pPr>
          </w:p>
        </w:tc>
      </w:tr>
    </w:tbl>
    <w:p w14:paraId="05591EB5" w14:textId="46AB9448" w:rsidR="00061916" w:rsidRPr="00BE0554" w:rsidRDefault="00783E1B" w:rsidP="00026175">
      <w:pPr>
        <w:pStyle w:val="Heading1"/>
        <w:rPr>
          <w:lang w:val="en-US"/>
        </w:rPr>
      </w:pPr>
      <w:r w:rsidRPr="00783E1B">
        <w:rPr>
          <w:lang w:val="en-US"/>
        </w:rPr>
        <w:t>Social Life Cycle Assessment</w:t>
      </w:r>
    </w:p>
    <w:p w14:paraId="203EA7F5" w14:textId="77777777" w:rsidR="00184B4A" w:rsidRPr="00BE0554" w:rsidRDefault="00184B4A" w:rsidP="00184B4A">
      <w:pPr>
        <w:pStyle w:val="BlueText"/>
      </w:pPr>
      <w:r>
        <w:t>Slide 1</w:t>
      </w:r>
    </w:p>
    <w:p w14:paraId="46FBCA50" w14:textId="479550A3" w:rsidR="00061916" w:rsidRPr="00BE0554" w:rsidRDefault="008B36CC" w:rsidP="0061146D">
      <w:pPr>
        <w:pStyle w:val="NoSpacing"/>
      </w:pPr>
      <w:r w:rsidRPr="008B36CC">
        <w:rPr>
          <w:lang w:val="en-GB"/>
        </w:rPr>
        <w:t>Welcome to Today’s lecture. - Introduction to Open LCA</w:t>
      </w:r>
    </w:p>
    <w:p w14:paraId="3B7BC8AA" w14:textId="77777777" w:rsidR="00184B4A" w:rsidRDefault="00184B4A" w:rsidP="00184B4A">
      <w:pPr>
        <w:pStyle w:val="BlueText"/>
      </w:pPr>
    </w:p>
    <w:p w14:paraId="31BB806C" w14:textId="7DD030BA" w:rsidR="00184B4A" w:rsidRPr="00BE0554" w:rsidRDefault="00184B4A" w:rsidP="00184B4A">
      <w:pPr>
        <w:pStyle w:val="BlueText"/>
      </w:pPr>
      <w:r>
        <w:t xml:space="preserve">Slide </w:t>
      </w:r>
      <w:r w:rsidR="005F7F9F">
        <w:t>2</w:t>
      </w:r>
    </w:p>
    <w:p w14:paraId="31C471A9" w14:textId="5D66B5DA" w:rsidR="00184B4A" w:rsidRDefault="00184B4A" w:rsidP="00184B4A">
      <w:r w:rsidRPr="00184B4A">
        <w:t xml:space="preserve">My name is Fabian Diaz. – I am chemical engineer with experience in the energy and food sectors. - </w:t>
      </w:r>
      <w:proofErr w:type="gramStart"/>
      <w:r w:rsidRPr="00184B4A">
        <w:t>Master in Environmental Science</w:t>
      </w:r>
      <w:proofErr w:type="gramEnd"/>
      <w:r w:rsidRPr="00184B4A">
        <w:t xml:space="preserve"> and currently working as Researcher at Riga Technical University</w:t>
      </w:r>
    </w:p>
    <w:p w14:paraId="453596B7" w14:textId="2F928E32" w:rsidR="00061916" w:rsidRPr="00BE0554" w:rsidRDefault="005F7F9F" w:rsidP="002279C6">
      <w:pPr>
        <w:pStyle w:val="BlueText"/>
      </w:pPr>
      <w:r>
        <w:t>Slide 3</w:t>
      </w:r>
    </w:p>
    <w:p w14:paraId="33E3B470" w14:textId="10E45C49" w:rsidR="00061916" w:rsidRDefault="00BB09F4" w:rsidP="00BB09F4">
      <w:pPr>
        <w:pStyle w:val="NoSpacing"/>
        <w:rPr>
          <w:lang w:val="en-GB"/>
        </w:rPr>
      </w:pPr>
      <w:r w:rsidRPr="00BB09F4">
        <w:rPr>
          <w:lang w:val="en-GB"/>
        </w:rPr>
        <w:t xml:space="preserve">Today’s lecture has a main goal, to introduce you to the concept of Social Life Cycle Assessment, so you can understand its importance not only for sustainability evaluation, but also from the Social Responsibility </w:t>
      </w:r>
      <w:proofErr w:type="spellStart"/>
      <w:proofErr w:type="gramStart"/>
      <w:r w:rsidRPr="00BB09F4">
        <w:rPr>
          <w:lang w:val="en-GB"/>
        </w:rPr>
        <w:t>side.You</w:t>
      </w:r>
      <w:proofErr w:type="spellEnd"/>
      <w:proofErr w:type="gramEnd"/>
      <w:r w:rsidRPr="00BB09F4">
        <w:rPr>
          <w:lang w:val="en-GB"/>
        </w:rPr>
        <w:t xml:space="preserve"> will also be able to understand and recognise the main society “stakeholders” as defined by the United Nations and what are the indicators used to measure the social impacts.</w:t>
      </w:r>
    </w:p>
    <w:p w14:paraId="23B50834" w14:textId="77777777" w:rsidR="007C0D8A" w:rsidRDefault="007C0D8A" w:rsidP="00BB09F4">
      <w:pPr>
        <w:pStyle w:val="NoSpacing"/>
        <w:rPr>
          <w:lang w:val="en-GB"/>
        </w:rPr>
      </w:pPr>
    </w:p>
    <w:p w14:paraId="488FD189" w14:textId="421216B6" w:rsidR="00BB09F4" w:rsidRPr="00BE0554" w:rsidRDefault="00BB09F4" w:rsidP="00BB09F4">
      <w:pPr>
        <w:pStyle w:val="BlueText"/>
      </w:pPr>
      <w:r>
        <w:t xml:space="preserve">Slide </w:t>
      </w:r>
      <w:r>
        <w:t>4</w:t>
      </w:r>
    </w:p>
    <w:p w14:paraId="2D2C39DB" w14:textId="77777777" w:rsidR="007C0D8A" w:rsidRPr="007C0D8A" w:rsidRDefault="007C0D8A" w:rsidP="007C0D8A">
      <w:pPr>
        <w:pStyle w:val="NoSpacing"/>
      </w:pPr>
      <w:r w:rsidRPr="007C0D8A">
        <w:rPr>
          <w:lang w:val="en-GB"/>
        </w:rPr>
        <w:t xml:space="preserve">The learning outcomes of this lecture are aligned with the ones from this module. You will apply bio economy principles </w:t>
      </w:r>
      <w:proofErr w:type="gramStart"/>
      <w:r w:rsidRPr="007C0D8A">
        <w:rPr>
          <w:lang w:val="en-GB"/>
        </w:rPr>
        <w:t>by the use of</w:t>
      </w:r>
      <w:proofErr w:type="gramEnd"/>
      <w:r w:rsidRPr="007C0D8A">
        <w:rPr>
          <w:lang w:val="en-GB"/>
        </w:rPr>
        <w:t xml:space="preserve"> semi-</w:t>
      </w:r>
      <w:proofErr w:type="spellStart"/>
      <w:r w:rsidRPr="007C0D8A">
        <w:rPr>
          <w:lang w:val="en-GB"/>
        </w:rPr>
        <w:t>quantitavive</w:t>
      </w:r>
      <w:proofErr w:type="spellEnd"/>
      <w:r w:rsidRPr="007C0D8A">
        <w:rPr>
          <w:lang w:val="en-GB"/>
        </w:rPr>
        <w:t>/quantitative methods and tools based on the life cycle thinking approach.</w:t>
      </w:r>
    </w:p>
    <w:p w14:paraId="74BA8329" w14:textId="77777777" w:rsidR="007C0D8A" w:rsidRDefault="007C0D8A" w:rsidP="007C0D8A">
      <w:pPr>
        <w:pStyle w:val="BlueText"/>
      </w:pPr>
    </w:p>
    <w:p w14:paraId="6EFDB5BB" w14:textId="04596669" w:rsidR="007C0D8A" w:rsidRPr="00BE0554" w:rsidRDefault="007C0D8A" w:rsidP="007C0D8A">
      <w:pPr>
        <w:pStyle w:val="BlueText"/>
      </w:pPr>
      <w:r>
        <w:t xml:space="preserve">Slide </w:t>
      </w:r>
      <w:r>
        <w:t>5</w:t>
      </w:r>
    </w:p>
    <w:p w14:paraId="7C788A6F" w14:textId="5F6A70DE" w:rsidR="00061916" w:rsidRDefault="00DD6E54" w:rsidP="00DD6E54">
      <w:pPr>
        <w:pStyle w:val="NoSpacing"/>
      </w:pPr>
      <w:r w:rsidRPr="00DD6E54">
        <w:t xml:space="preserve">The most relevant keywords you will need to keep in mind during this lecture </w:t>
      </w:r>
      <w:proofErr w:type="spellStart"/>
      <w:proofErr w:type="gramStart"/>
      <w:r w:rsidRPr="00DD6E54">
        <w:t>are:Social</w:t>
      </w:r>
      <w:proofErr w:type="spellEnd"/>
      <w:proofErr w:type="gramEnd"/>
      <w:r w:rsidRPr="00DD6E54">
        <w:t xml:space="preserve"> </w:t>
      </w:r>
      <w:proofErr w:type="spellStart"/>
      <w:r w:rsidRPr="00DD6E54">
        <w:t>LCAISOStakeholderSocial</w:t>
      </w:r>
      <w:proofErr w:type="spellEnd"/>
      <w:r w:rsidRPr="00DD6E54">
        <w:t xml:space="preserve"> Indicator under the LCA methodology</w:t>
      </w:r>
    </w:p>
    <w:p w14:paraId="1178DC6D" w14:textId="77777777" w:rsidR="00DD6E54" w:rsidRPr="00BE0554" w:rsidRDefault="00DD6E54" w:rsidP="00DD6E54">
      <w:pPr>
        <w:pStyle w:val="NoSpacing"/>
      </w:pPr>
    </w:p>
    <w:p w14:paraId="3763B637" w14:textId="78E9A1BB" w:rsidR="00061916" w:rsidRDefault="00DD6E54" w:rsidP="002279C6">
      <w:pPr>
        <w:pStyle w:val="BlueText"/>
      </w:pPr>
      <w:r>
        <w:lastRenderedPageBreak/>
        <w:t>Slide</w:t>
      </w:r>
      <w:r>
        <w:t xml:space="preserve"> 6</w:t>
      </w:r>
    </w:p>
    <w:p w14:paraId="056F5A47" w14:textId="1D6862F7" w:rsidR="00DD6E54" w:rsidRPr="00DD6E54" w:rsidRDefault="00DD6E54" w:rsidP="00DD6E54">
      <w:r w:rsidRPr="00DD6E54">
        <w:t xml:space="preserve">In this lecture we will go </w:t>
      </w:r>
      <w:r w:rsidR="00965049" w:rsidRPr="00DD6E54">
        <w:t>through</w:t>
      </w:r>
      <w:r w:rsidRPr="00DD6E54">
        <w:t xml:space="preserve"> the displayed topics, starting with what is a S-LCA and how it is understood nowadays</w:t>
      </w:r>
    </w:p>
    <w:p w14:paraId="1BE6FD95" w14:textId="237A85F8" w:rsidR="00DD6E54" w:rsidRPr="00DD6E54" w:rsidRDefault="00DD6E54" w:rsidP="00DD6E54">
      <w:r w:rsidRPr="00DD6E54">
        <w:t xml:space="preserve">Then we will see what </w:t>
      </w:r>
      <w:r w:rsidR="00965049" w:rsidRPr="00DD6E54">
        <w:t>the most recent framework is</w:t>
      </w:r>
      <w:r w:rsidRPr="00DD6E54">
        <w:t xml:space="preserve"> described to perform a S-LCA and main differences with the previous proposed framework. </w:t>
      </w:r>
    </w:p>
    <w:p w14:paraId="079B01EB" w14:textId="7190593F" w:rsidR="00DD6E54" w:rsidRDefault="00DD6E54" w:rsidP="00DD6E54">
      <w:r w:rsidRPr="00DD6E54">
        <w:t xml:space="preserve">Afterwards we will see what </w:t>
      </w:r>
      <w:r w:rsidR="00965049" w:rsidRPr="00DD6E54">
        <w:t>the main uses are so far</w:t>
      </w:r>
      <w:r w:rsidRPr="00DD6E54">
        <w:t xml:space="preserve"> for S-LCA, which are the stakeholders to consider, the social topics potentially affecting them, and what indicators to use to evaluate those topics.</w:t>
      </w:r>
    </w:p>
    <w:p w14:paraId="2B500518" w14:textId="37BD35F6" w:rsidR="00667FAF" w:rsidRDefault="00667FAF" w:rsidP="00667FAF">
      <w:pPr>
        <w:pStyle w:val="BlueText"/>
      </w:pPr>
      <w:r>
        <w:t xml:space="preserve">Slide </w:t>
      </w:r>
      <w:r>
        <w:t>7</w:t>
      </w:r>
    </w:p>
    <w:p w14:paraId="029721AC" w14:textId="77777777" w:rsidR="00667FAF" w:rsidRPr="00667FAF" w:rsidRDefault="00667FAF" w:rsidP="00667FAF">
      <w:pPr>
        <w:pStyle w:val="BlueText"/>
        <w:rPr>
          <w:i w:val="0"/>
          <w:color w:val="auto"/>
          <w:sz w:val="24"/>
        </w:rPr>
      </w:pPr>
      <w:r w:rsidRPr="00667FAF">
        <w:rPr>
          <w:i w:val="0"/>
          <w:color w:val="auto"/>
          <w:sz w:val="24"/>
        </w:rPr>
        <w:t>Social Life Cycle Assessment (S-LCA) is a methodology to assess the social impacts of products and services across their life cycle (</w:t>
      </w:r>
      <w:proofErr w:type="gramStart"/>
      <w:r w:rsidRPr="00667FAF">
        <w:rPr>
          <w:i w:val="0"/>
          <w:color w:val="auto"/>
          <w:sz w:val="24"/>
        </w:rPr>
        <w:t>e.g.</w:t>
      </w:r>
      <w:proofErr w:type="gramEnd"/>
      <w:r w:rsidRPr="00667FAF">
        <w:rPr>
          <w:i w:val="0"/>
          <w:color w:val="auto"/>
          <w:sz w:val="24"/>
        </w:rPr>
        <w:t xml:space="preserve"> from extraction of raw material to the end-of-life phase, e.g. disposal). </w:t>
      </w:r>
    </w:p>
    <w:p w14:paraId="698C2883" w14:textId="77777777" w:rsidR="00667FAF" w:rsidRPr="00667FAF" w:rsidRDefault="00667FAF" w:rsidP="00667FAF">
      <w:pPr>
        <w:pStyle w:val="BlueText"/>
        <w:rPr>
          <w:i w:val="0"/>
          <w:color w:val="auto"/>
          <w:sz w:val="24"/>
        </w:rPr>
      </w:pPr>
      <w:r w:rsidRPr="00667FAF">
        <w:rPr>
          <w:i w:val="0"/>
          <w:color w:val="auto"/>
          <w:sz w:val="24"/>
        </w:rPr>
        <w:t xml:space="preserve">S-LCA rests upon a combination of methods, models, and data. </w:t>
      </w:r>
    </w:p>
    <w:p w14:paraId="7D822DCC" w14:textId="77777777" w:rsidR="00667FAF" w:rsidRPr="00667FAF" w:rsidRDefault="00667FAF" w:rsidP="00667FAF">
      <w:pPr>
        <w:pStyle w:val="BlueText"/>
        <w:rPr>
          <w:i w:val="0"/>
          <w:color w:val="auto"/>
          <w:sz w:val="24"/>
        </w:rPr>
      </w:pPr>
      <w:r w:rsidRPr="00667FAF">
        <w:rPr>
          <w:i w:val="0"/>
          <w:color w:val="auto"/>
          <w:sz w:val="24"/>
        </w:rPr>
        <w:t>S-LCA methods can be found in reference documents or manuals usually published by the United Nations, SETAC, and the Social LC initiative.</w:t>
      </w:r>
    </w:p>
    <w:p w14:paraId="27D112CC" w14:textId="77777777" w:rsidR="00667FAF" w:rsidRPr="00667FAF" w:rsidRDefault="00667FAF" w:rsidP="00667FAF">
      <w:pPr>
        <w:pStyle w:val="BlueText"/>
        <w:rPr>
          <w:i w:val="0"/>
          <w:color w:val="auto"/>
          <w:sz w:val="24"/>
        </w:rPr>
      </w:pPr>
      <w:r w:rsidRPr="00667FAF">
        <w:rPr>
          <w:i w:val="0"/>
          <w:color w:val="auto"/>
          <w:sz w:val="24"/>
        </w:rPr>
        <w:t xml:space="preserve">Models are used to provide a representation of the product life cycles/systems under study; and several types of models can be used, </w:t>
      </w:r>
      <w:proofErr w:type="gramStart"/>
      <w:r w:rsidRPr="00667FAF">
        <w:rPr>
          <w:i w:val="0"/>
          <w:color w:val="auto"/>
          <w:sz w:val="24"/>
        </w:rPr>
        <w:t>e.g.</w:t>
      </w:r>
      <w:proofErr w:type="gramEnd"/>
      <w:r w:rsidRPr="00667FAF">
        <w:rPr>
          <w:i w:val="0"/>
          <w:color w:val="auto"/>
          <w:sz w:val="24"/>
        </w:rPr>
        <w:t xml:space="preserve"> a process model. </w:t>
      </w:r>
    </w:p>
    <w:p w14:paraId="68724911" w14:textId="77777777" w:rsidR="00667FAF" w:rsidRDefault="00667FAF" w:rsidP="00667FAF">
      <w:pPr>
        <w:pStyle w:val="BlueText"/>
      </w:pPr>
      <w:r w:rsidRPr="00667FAF">
        <w:rPr>
          <w:i w:val="0"/>
          <w:color w:val="auto"/>
          <w:sz w:val="24"/>
        </w:rPr>
        <w:t xml:space="preserve">Data, is the information about the product life cycle/system and its potential impacts that enables the assessment to take place </w:t>
      </w:r>
      <w:r w:rsidRPr="00667FAF">
        <w:rPr>
          <w:i w:val="0"/>
          <w:color w:val="auto"/>
          <w:sz w:val="24"/>
        </w:rPr>
        <w:br/>
      </w:r>
    </w:p>
    <w:p w14:paraId="0589B6B9" w14:textId="5E1861F1" w:rsidR="00667FAF" w:rsidRDefault="00667FAF" w:rsidP="00667FAF">
      <w:pPr>
        <w:pStyle w:val="BlueText"/>
      </w:pPr>
      <w:r>
        <w:t xml:space="preserve">Slide </w:t>
      </w:r>
      <w:r>
        <w:t>8</w:t>
      </w:r>
    </w:p>
    <w:p w14:paraId="65BCC8E9" w14:textId="77777777" w:rsidR="008B6EB5" w:rsidRPr="008B6EB5" w:rsidRDefault="008B6EB5" w:rsidP="008B6EB5">
      <w:pPr>
        <w:pStyle w:val="BlueText"/>
        <w:rPr>
          <w:i w:val="0"/>
          <w:color w:val="auto"/>
          <w:sz w:val="24"/>
        </w:rPr>
      </w:pPr>
      <w:r w:rsidRPr="008B6EB5">
        <w:rPr>
          <w:i w:val="0"/>
          <w:color w:val="auto"/>
          <w:sz w:val="24"/>
        </w:rPr>
        <w:t>The common issues with SLCA development are:</w:t>
      </w:r>
    </w:p>
    <w:p w14:paraId="16746E49" w14:textId="77777777" w:rsidR="008B6EB5" w:rsidRPr="008B6EB5" w:rsidRDefault="008B6EB5" w:rsidP="008B6EB5">
      <w:pPr>
        <w:pStyle w:val="BlueText"/>
        <w:numPr>
          <w:ilvl w:val="0"/>
          <w:numId w:val="1"/>
        </w:numPr>
        <w:rPr>
          <w:i w:val="0"/>
          <w:color w:val="auto"/>
          <w:sz w:val="24"/>
        </w:rPr>
      </w:pPr>
      <w:r w:rsidRPr="008B6EB5">
        <w:rPr>
          <w:i w:val="0"/>
          <w:color w:val="auto"/>
          <w:sz w:val="24"/>
        </w:rPr>
        <w:t>Lack of standardized indicators</w:t>
      </w:r>
    </w:p>
    <w:p w14:paraId="0BB79F9E" w14:textId="77777777" w:rsidR="008B6EB5" w:rsidRPr="008B6EB5" w:rsidRDefault="008B6EB5" w:rsidP="008B6EB5">
      <w:pPr>
        <w:pStyle w:val="BlueText"/>
        <w:numPr>
          <w:ilvl w:val="0"/>
          <w:numId w:val="1"/>
        </w:numPr>
        <w:rPr>
          <w:i w:val="0"/>
          <w:color w:val="auto"/>
          <w:sz w:val="24"/>
        </w:rPr>
      </w:pPr>
      <w:r w:rsidRPr="008B6EB5">
        <w:rPr>
          <w:i w:val="0"/>
          <w:color w:val="auto"/>
          <w:sz w:val="24"/>
        </w:rPr>
        <w:lastRenderedPageBreak/>
        <w:t>Understanding the business social impact as a unified concept</w:t>
      </w:r>
    </w:p>
    <w:p w14:paraId="1E73339D" w14:textId="77777777" w:rsidR="008B6EB5" w:rsidRPr="008B6EB5" w:rsidRDefault="008B6EB5" w:rsidP="008B6EB5">
      <w:pPr>
        <w:pStyle w:val="BlueText"/>
        <w:numPr>
          <w:ilvl w:val="0"/>
          <w:numId w:val="1"/>
        </w:numPr>
        <w:rPr>
          <w:i w:val="0"/>
          <w:color w:val="auto"/>
          <w:sz w:val="24"/>
        </w:rPr>
      </w:pPr>
      <w:r w:rsidRPr="008B6EB5">
        <w:rPr>
          <w:i w:val="0"/>
          <w:color w:val="auto"/>
          <w:sz w:val="24"/>
        </w:rPr>
        <w:t>SLCA databases still in the developing and limited stage</w:t>
      </w:r>
    </w:p>
    <w:p w14:paraId="448FBEE3" w14:textId="77777777" w:rsidR="008B6EB5" w:rsidRPr="008B6EB5" w:rsidRDefault="008B6EB5" w:rsidP="008B6EB5">
      <w:pPr>
        <w:pStyle w:val="BlueText"/>
        <w:numPr>
          <w:ilvl w:val="0"/>
          <w:numId w:val="1"/>
        </w:numPr>
        <w:rPr>
          <w:i w:val="0"/>
          <w:color w:val="auto"/>
          <w:sz w:val="24"/>
        </w:rPr>
      </w:pPr>
      <w:r w:rsidRPr="008B6EB5">
        <w:rPr>
          <w:i w:val="0"/>
          <w:color w:val="auto"/>
          <w:sz w:val="24"/>
        </w:rPr>
        <w:t>Indicators selected for social performance measurement may vary depending on company’s sustainability orientation</w:t>
      </w:r>
    </w:p>
    <w:p w14:paraId="0EECC2FA" w14:textId="3E5CFF08" w:rsidR="00667FAF" w:rsidRDefault="00667FAF" w:rsidP="00667FAF">
      <w:pPr>
        <w:pStyle w:val="BlueText"/>
      </w:pPr>
      <w:r>
        <w:t xml:space="preserve">Slide </w:t>
      </w:r>
      <w:r w:rsidR="00965049">
        <w:t>9</w:t>
      </w:r>
    </w:p>
    <w:p w14:paraId="13D4D71C" w14:textId="34E6530A" w:rsidR="00667FAF" w:rsidRPr="00DD6E54" w:rsidRDefault="001A0AE3" w:rsidP="00667FAF">
      <w:r w:rsidRPr="001A0AE3">
        <w:t xml:space="preserve">S-LCA is in large part based on the ISO 14040 framework for E-LCA. Therefore, it includes four phases: Goal and Scope, (Social) Life Cycle Inventory (S-LCI), (Social) Life Cycle Impact Assessment (S-LCIA) and Interpretation. It is an iterative methodology, which means that we can improve the assessment over time, going through several assessment loops and moving from more generic/potential results to more site- and case-specific ones. </w:t>
      </w:r>
      <w:r w:rsidRPr="001A0AE3">
        <w:br/>
      </w:r>
    </w:p>
    <w:p w14:paraId="674D04EB" w14:textId="0EB2FA34" w:rsidR="00667FAF" w:rsidRDefault="00667FAF" w:rsidP="00667FAF">
      <w:pPr>
        <w:pStyle w:val="BlueText"/>
      </w:pPr>
      <w:r>
        <w:t xml:space="preserve">Slide </w:t>
      </w:r>
      <w:r w:rsidR="001A0AE3">
        <w:t>12</w:t>
      </w:r>
    </w:p>
    <w:p w14:paraId="7EDB7C1D" w14:textId="77777777" w:rsidR="00603EBA" w:rsidRPr="00603EBA" w:rsidRDefault="00603EBA" w:rsidP="00603EBA">
      <w:r w:rsidRPr="00603EBA">
        <w:t xml:space="preserve">When planning to conduct an S-LCA </w:t>
      </w:r>
      <w:proofErr w:type="gramStart"/>
      <w:r w:rsidRPr="00603EBA">
        <w:t>a number of</w:t>
      </w:r>
      <w:proofErr w:type="gramEnd"/>
      <w:r w:rsidRPr="00603EBA">
        <w:t xml:space="preserve"> key decisions have to be made. This Figure illustrates the main decisions by phase that a user needs to make at the onset of a study.</w:t>
      </w:r>
    </w:p>
    <w:p w14:paraId="4535663C" w14:textId="2819B4B3" w:rsidR="00603EBA" w:rsidRPr="00603EBA" w:rsidRDefault="00603EBA" w:rsidP="00603EBA">
      <w:r w:rsidRPr="00603EBA">
        <w:t xml:space="preserve">First, it </w:t>
      </w:r>
      <w:proofErr w:type="gramStart"/>
      <w:r w:rsidRPr="00603EBA">
        <w:t>has to</w:t>
      </w:r>
      <w:proofErr w:type="gramEnd"/>
      <w:r w:rsidRPr="00603EBA">
        <w:t xml:space="preserve"> be decided if the assessment will focus on a product or organization9. Then the specific product or organization needs to be identified. Next the goal(s) of the study needs to be thought out and described (product design,</w:t>
      </w:r>
      <w:r w:rsidRPr="00603EBA">
        <w:br/>
        <w:t>Human Rights Due Diligence, etc.) as well as the scope (</w:t>
      </w:r>
      <w:proofErr w:type="gramStart"/>
      <w:r w:rsidRPr="00603EBA">
        <w:t>e.g.</w:t>
      </w:r>
      <w:proofErr w:type="gramEnd"/>
      <w:r w:rsidRPr="00603EBA">
        <w:t xml:space="preserve"> full life cycle? raw material to assembly (cradle to gate)?)</w:t>
      </w:r>
    </w:p>
    <w:p w14:paraId="0FFFCA67" w14:textId="7D360686" w:rsidR="00667FAF" w:rsidRPr="00DD6E54" w:rsidRDefault="00603EBA" w:rsidP="00603EBA">
      <w:r w:rsidRPr="00603EBA">
        <w:t>In addition, the type of impact assessment method to be used needs to be defined as well as the topics that will be the focus of the assessment (stakeholder categories, impact subcategories). A data collection strategy needs to be developed. In particular, will the study use an S-LCA database and/or other sources of generic data (</w:t>
      </w:r>
      <w:proofErr w:type="gramStart"/>
      <w:r w:rsidRPr="00603EBA">
        <w:t>e.g.</w:t>
      </w:r>
      <w:proofErr w:type="gramEnd"/>
      <w:r w:rsidRPr="00603EBA">
        <w:t xml:space="preserve"> scientific articles)? If so, will that be followed by the collection of site-specific data? Finally, the impact assessment method(s) selected needs to be implemented and the results interpreted and communicated </w:t>
      </w:r>
      <w:r w:rsidRPr="00603EBA">
        <w:br/>
      </w:r>
    </w:p>
    <w:p w14:paraId="63049441" w14:textId="0D3FC3F5" w:rsidR="00667FAF" w:rsidRDefault="00667FAF" w:rsidP="00667FAF">
      <w:pPr>
        <w:pStyle w:val="BlueText"/>
      </w:pPr>
      <w:r>
        <w:t xml:space="preserve">Slide </w:t>
      </w:r>
      <w:r w:rsidR="00603EBA">
        <w:t>13</w:t>
      </w:r>
    </w:p>
    <w:p w14:paraId="1DF4F50C" w14:textId="77777777" w:rsidR="00603EBA" w:rsidRPr="00603EBA" w:rsidRDefault="00603EBA" w:rsidP="00603EBA">
      <w:r w:rsidRPr="00603EBA">
        <w:lastRenderedPageBreak/>
        <w:t xml:space="preserve">Goal and Scope (G&amp;S) definition is the first phase of an S-LCA study where the purpose, the object, as well as the methodological framework, are determined. The objective is to provide a clear statement of purpose of the study and define its breadth and depth. </w:t>
      </w:r>
    </w:p>
    <w:p w14:paraId="596987A7" w14:textId="77777777" w:rsidR="00603EBA" w:rsidRPr="00603EBA" w:rsidRDefault="00603EBA" w:rsidP="00603EBA">
      <w:r w:rsidRPr="00603EBA">
        <w:t xml:space="preserve">The first step of an S-LCA aims to specify why the study is being conducted. What is its goal? What is its intended use? Who is the target audience? What do we want to assess? Does the study intend to support decision making? On what topic? What are the potential improvement opportunities that are being sought through the knowledge that will be produced by the study? Which stakeholders are affected? The goal(s) should be clearly defined </w:t>
      </w:r>
      <w:proofErr w:type="gramStart"/>
      <w:r w:rsidRPr="00603EBA">
        <w:t>in order to</w:t>
      </w:r>
      <w:proofErr w:type="gramEnd"/>
      <w:r w:rsidRPr="00603EBA">
        <w:t xml:space="preserve"> ensure successful outcomes. </w:t>
      </w:r>
    </w:p>
    <w:p w14:paraId="1E69674D" w14:textId="30315CD3" w:rsidR="00667FAF" w:rsidRDefault="00667FAF" w:rsidP="00667FAF">
      <w:pPr>
        <w:pStyle w:val="BlueText"/>
      </w:pPr>
      <w:r>
        <w:t xml:space="preserve">Slide </w:t>
      </w:r>
      <w:r w:rsidR="00603EBA">
        <w:t>14</w:t>
      </w:r>
    </w:p>
    <w:p w14:paraId="177583F1" w14:textId="77777777" w:rsidR="005555EE" w:rsidRPr="005555EE" w:rsidRDefault="005555EE" w:rsidP="005555EE">
      <w:r w:rsidRPr="005555EE">
        <w:t>The Scope must be related to the goal and should clarify the object of the study and the methodological framework</w:t>
      </w:r>
    </w:p>
    <w:p w14:paraId="12536E79" w14:textId="77777777" w:rsidR="005555EE" w:rsidRPr="005555EE" w:rsidRDefault="005555EE" w:rsidP="005555EE">
      <w:r w:rsidRPr="005555EE">
        <w:t>For this purpose, the following elements should be defined within the scope definition phase. Some elements are optional and may be excluded, depending on the goal of the study:</w:t>
      </w:r>
    </w:p>
    <w:p w14:paraId="25C1DB18" w14:textId="77777777" w:rsidR="005555EE" w:rsidRPr="005555EE" w:rsidRDefault="005555EE" w:rsidP="005555EE">
      <w:pPr>
        <w:numPr>
          <w:ilvl w:val="0"/>
          <w:numId w:val="2"/>
        </w:numPr>
      </w:pPr>
      <w:r w:rsidRPr="005555EE">
        <w:t xml:space="preserve">Defining the object of the study, normally a product, a function, or a </w:t>
      </w:r>
      <w:proofErr w:type="gramStart"/>
      <w:r w:rsidRPr="005555EE">
        <w:t>service;</w:t>
      </w:r>
      <w:proofErr w:type="gramEnd"/>
    </w:p>
    <w:p w14:paraId="18FEF7F8" w14:textId="77777777" w:rsidR="005555EE" w:rsidRPr="005555EE" w:rsidRDefault="005555EE" w:rsidP="005555EE">
      <w:pPr>
        <w:numPr>
          <w:ilvl w:val="0"/>
          <w:numId w:val="2"/>
        </w:numPr>
      </w:pPr>
      <w:r w:rsidRPr="005555EE">
        <w:t>Defining the reference flow (quantity of materials needed to produce the product or output</w:t>
      </w:r>
      <w:proofErr w:type="gramStart"/>
      <w:r w:rsidRPr="005555EE">
        <w:t>);</w:t>
      </w:r>
      <w:proofErr w:type="gramEnd"/>
    </w:p>
    <w:p w14:paraId="087BAD2E" w14:textId="77777777" w:rsidR="005555EE" w:rsidRPr="005555EE" w:rsidRDefault="005555EE" w:rsidP="005555EE">
      <w:pPr>
        <w:numPr>
          <w:ilvl w:val="0"/>
          <w:numId w:val="2"/>
        </w:numPr>
      </w:pPr>
      <w:r w:rsidRPr="005555EE">
        <w:t>Defining what steps, activities, and organizations are needed to comply with the functional unit (the product system</w:t>
      </w:r>
      <w:proofErr w:type="gramStart"/>
      <w:r w:rsidRPr="005555EE">
        <w:t>);</w:t>
      </w:r>
      <w:proofErr w:type="gramEnd"/>
    </w:p>
    <w:p w14:paraId="0BAF6726" w14:textId="77777777" w:rsidR="005555EE" w:rsidRPr="005555EE" w:rsidRDefault="005555EE" w:rsidP="005555EE">
      <w:pPr>
        <w:numPr>
          <w:ilvl w:val="0"/>
          <w:numId w:val="2"/>
        </w:numPr>
      </w:pPr>
      <w:r w:rsidRPr="005555EE">
        <w:t>Identifying which parts of the product system are part of the assessment (the system boundaries)</w:t>
      </w:r>
    </w:p>
    <w:p w14:paraId="6314E170" w14:textId="77777777" w:rsidR="005555EE" w:rsidRPr="005555EE" w:rsidRDefault="005555EE" w:rsidP="005555EE">
      <w:pPr>
        <w:numPr>
          <w:ilvl w:val="0"/>
          <w:numId w:val="2"/>
        </w:numPr>
      </w:pPr>
      <w:r w:rsidRPr="005555EE">
        <w:t>Choosing what variable(s) will determine the importance of different activities in the product system (activity variables</w:t>
      </w:r>
      <w:proofErr w:type="gramStart"/>
      <w:r w:rsidRPr="005555EE">
        <w:t>);</w:t>
      </w:r>
      <w:proofErr w:type="gramEnd"/>
    </w:p>
    <w:p w14:paraId="33196E37" w14:textId="77777777" w:rsidR="005555EE" w:rsidRPr="005555EE" w:rsidRDefault="005555EE" w:rsidP="005555EE">
      <w:pPr>
        <w:numPr>
          <w:ilvl w:val="0"/>
          <w:numId w:val="2"/>
        </w:numPr>
      </w:pPr>
      <w:r w:rsidRPr="005555EE">
        <w:t xml:space="preserve">Stakeholders included and affected, and stakeholders’ involvement </w:t>
      </w:r>
      <w:proofErr w:type="gramStart"/>
      <w:r w:rsidRPr="005555EE">
        <w:t>strategy;</w:t>
      </w:r>
      <w:proofErr w:type="gramEnd"/>
    </w:p>
    <w:p w14:paraId="71A5F65D" w14:textId="77777777" w:rsidR="005555EE" w:rsidRPr="005555EE" w:rsidRDefault="005555EE" w:rsidP="005555EE">
      <w:pPr>
        <w:numPr>
          <w:ilvl w:val="0"/>
          <w:numId w:val="2"/>
        </w:numPr>
      </w:pPr>
      <w:r w:rsidRPr="005555EE">
        <w:t xml:space="preserve">Type of impact assessment method, and impact categories and/or subcategories </w:t>
      </w:r>
      <w:proofErr w:type="gramStart"/>
      <w:r w:rsidRPr="005555EE">
        <w:t>included;</w:t>
      </w:r>
      <w:proofErr w:type="gramEnd"/>
    </w:p>
    <w:p w14:paraId="06E94B72" w14:textId="77777777" w:rsidR="005555EE" w:rsidRPr="005555EE" w:rsidRDefault="005555EE" w:rsidP="005555EE">
      <w:pPr>
        <w:numPr>
          <w:ilvl w:val="0"/>
          <w:numId w:val="2"/>
        </w:numPr>
      </w:pPr>
      <w:r w:rsidRPr="005555EE">
        <w:t>Data collection strategies (inventory indicators, data type and data collection</w:t>
      </w:r>
      <w:proofErr w:type="gramStart"/>
      <w:r w:rsidRPr="005555EE">
        <w:t>);</w:t>
      </w:r>
      <w:proofErr w:type="gramEnd"/>
    </w:p>
    <w:p w14:paraId="3EFFF90E" w14:textId="77777777" w:rsidR="005555EE" w:rsidRPr="005555EE" w:rsidRDefault="005555EE" w:rsidP="005555EE">
      <w:pPr>
        <w:numPr>
          <w:ilvl w:val="0"/>
          <w:numId w:val="2"/>
        </w:numPr>
      </w:pPr>
      <w:r w:rsidRPr="005555EE">
        <w:t xml:space="preserve">Data quality </w:t>
      </w:r>
      <w:proofErr w:type="gramStart"/>
      <w:r w:rsidRPr="005555EE">
        <w:t>requirements;</w:t>
      </w:r>
      <w:proofErr w:type="gramEnd"/>
    </w:p>
    <w:p w14:paraId="7D02611A" w14:textId="77777777" w:rsidR="005555EE" w:rsidRPr="005555EE" w:rsidRDefault="005555EE" w:rsidP="005555EE">
      <w:pPr>
        <w:numPr>
          <w:ilvl w:val="0"/>
          <w:numId w:val="2"/>
        </w:numPr>
      </w:pPr>
      <w:r w:rsidRPr="005555EE">
        <w:t xml:space="preserve">Allocation </w:t>
      </w:r>
      <w:proofErr w:type="gramStart"/>
      <w:r w:rsidRPr="005555EE">
        <w:t>procedures;</w:t>
      </w:r>
      <w:proofErr w:type="gramEnd"/>
    </w:p>
    <w:p w14:paraId="5F542C89" w14:textId="77777777" w:rsidR="005555EE" w:rsidRPr="005555EE" w:rsidRDefault="005555EE" w:rsidP="005555EE">
      <w:pPr>
        <w:numPr>
          <w:ilvl w:val="0"/>
          <w:numId w:val="2"/>
        </w:numPr>
      </w:pPr>
      <w:r w:rsidRPr="005555EE">
        <w:lastRenderedPageBreak/>
        <w:t xml:space="preserve">Interpretation </w:t>
      </w:r>
      <w:proofErr w:type="gramStart"/>
      <w:r w:rsidRPr="005555EE">
        <w:t>planned;</w:t>
      </w:r>
      <w:proofErr w:type="gramEnd"/>
    </w:p>
    <w:p w14:paraId="3B3D7AFB" w14:textId="77777777" w:rsidR="005555EE" w:rsidRPr="005555EE" w:rsidRDefault="005555EE" w:rsidP="005555EE">
      <w:pPr>
        <w:numPr>
          <w:ilvl w:val="0"/>
          <w:numId w:val="2"/>
        </w:numPr>
      </w:pPr>
      <w:r w:rsidRPr="005555EE">
        <w:t xml:space="preserve">Assumptions and value </w:t>
      </w:r>
      <w:proofErr w:type="gramStart"/>
      <w:r w:rsidRPr="005555EE">
        <w:t>choices;</w:t>
      </w:r>
      <w:proofErr w:type="gramEnd"/>
    </w:p>
    <w:p w14:paraId="40A3C8A6" w14:textId="6FA8EA21" w:rsidR="005555EE" w:rsidRPr="005555EE" w:rsidRDefault="005555EE" w:rsidP="005555EE">
      <w:pPr>
        <w:numPr>
          <w:ilvl w:val="0"/>
          <w:numId w:val="2"/>
        </w:numPr>
      </w:pPr>
      <w:proofErr w:type="gramStart"/>
      <w:r w:rsidRPr="005555EE">
        <w:t>Limitations;</w:t>
      </w:r>
      <w:proofErr w:type="gramEnd"/>
    </w:p>
    <w:p w14:paraId="750494FF" w14:textId="1163C8F9" w:rsidR="00667FAF" w:rsidRDefault="00667FAF" w:rsidP="00667FAF">
      <w:pPr>
        <w:pStyle w:val="BlueText"/>
      </w:pPr>
      <w:r>
        <w:t xml:space="preserve">Slide </w:t>
      </w:r>
      <w:r w:rsidR="00EF7681">
        <w:t>15</w:t>
      </w:r>
    </w:p>
    <w:p w14:paraId="7FA08C9B" w14:textId="77777777" w:rsidR="00EF7681" w:rsidRPr="00EF7681" w:rsidRDefault="00EF7681" w:rsidP="00EF7681">
      <w:r w:rsidRPr="00EF7681">
        <w:t xml:space="preserve">The Social Life Cycle Inventory (S-LCI) is about collecting data for all unit processes within the system boundaries (as defined in the G&amp;S). It involves: </w:t>
      </w:r>
    </w:p>
    <w:p w14:paraId="4D3F16A9" w14:textId="77777777" w:rsidR="00EF7681" w:rsidRPr="00EF7681" w:rsidRDefault="00EF7681" w:rsidP="00EF7681">
      <w:r w:rsidRPr="00EF7681">
        <w:t>1. Identifying the data to be prioritized for collection;</w:t>
      </w:r>
      <w:r w:rsidRPr="00EF7681">
        <w:br/>
        <w:t>2. Collecting data for hotspot assessment if this is part of the Goal and Scope;</w:t>
      </w:r>
      <w:r w:rsidRPr="00EF7681">
        <w:br/>
        <w:t>3. Collecting data for the selected/relevant stakeholders and subcategories;</w:t>
      </w:r>
      <w:r w:rsidRPr="00EF7681">
        <w:br/>
        <w:t>4. Collecting complementary data for the impact assessment (</w:t>
      </w:r>
      <w:r w:rsidRPr="00EF7681">
        <w:rPr>
          <w:i/>
          <w:iCs/>
        </w:rPr>
        <w:t xml:space="preserve">NOTE: </w:t>
      </w:r>
      <w:r w:rsidRPr="00EF7681">
        <w:t>This part is heavily dependent upon the Type of S-LCIA chosen);</w:t>
      </w:r>
      <w:r w:rsidRPr="00EF7681">
        <w:br/>
        <w:t>5. Collecting site specific (primary) and generic (secondary) data for unit processes and activity variables;</w:t>
      </w:r>
      <w:r w:rsidRPr="00EF7681">
        <w:br/>
        <w:t xml:space="preserve">6. Collecting data for scoring and/or weighting. </w:t>
      </w:r>
    </w:p>
    <w:p w14:paraId="171F2F9F" w14:textId="0AAC9D7F" w:rsidR="00EF7681" w:rsidRDefault="00EF7681" w:rsidP="00EF7681">
      <w:pPr>
        <w:pStyle w:val="BlueText"/>
      </w:pPr>
      <w:r>
        <w:t>Slide 1</w:t>
      </w:r>
      <w:r w:rsidR="00AF1DE6">
        <w:t>6</w:t>
      </w:r>
    </w:p>
    <w:p w14:paraId="777C9F8D" w14:textId="17E4170D" w:rsidR="00EF7681" w:rsidRPr="00EF7681" w:rsidRDefault="00AF1DE6" w:rsidP="00AF1DE6">
      <w:r w:rsidRPr="00AF1DE6">
        <w:t>To obtain this inventory, the following steps are taken:</w:t>
      </w:r>
      <w:r w:rsidRPr="00AF1DE6">
        <w:br/>
        <w:t xml:space="preserve">1. The studied system is subdivided into interlinked processes that provide products or services to each other </w:t>
      </w:r>
      <w:proofErr w:type="gramStart"/>
      <w:r w:rsidRPr="00AF1DE6">
        <w:t>e.g.</w:t>
      </w:r>
      <w:proofErr w:type="gramEnd"/>
      <w:r w:rsidRPr="00AF1DE6">
        <w:t xml:space="preserve"> fertilizer production and agricultural cultivation etc. This results in a flow chart, which is already part of the G&amp;S;</w:t>
      </w:r>
      <w:r w:rsidRPr="00AF1DE6">
        <w:br/>
        <w:t xml:space="preserve">2. For each process, flow amounts are obtained, which are commonly normalized to a process output, </w:t>
      </w:r>
      <w:proofErr w:type="gramStart"/>
      <w:r w:rsidRPr="00AF1DE6">
        <w:t>e.g.</w:t>
      </w:r>
      <w:proofErr w:type="gramEnd"/>
      <w:r w:rsidRPr="00AF1DE6">
        <w:t xml:space="preserve"> 5 kWh electricity to produce 1 kg of fertilizer. Furthermore, information on the system can be collected;</w:t>
      </w:r>
      <w:r w:rsidRPr="00AF1DE6">
        <w:br/>
        <w:t xml:space="preserve">3. The total amounts of the processes and their flows are quantified for the reference flow, which is commonly done based on a linear relationship, </w:t>
      </w:r>
      <w:proofErr w:type="gramStart"/>
      <w:r w:rsidRPr="00AF1DE6">
        <w:t>i.e.</w:t>
      </w:r>
      <w:proofErr w:type="gramEnd"/>
      <w:r w:rsidRPr="00AF1DE6">
        <w:t xml:space="preserve"> if 2 worker-hours are needed for 1 kg of fertilizer, then 4 worker hours are needed when 2 kg of fertilizer is indirectly needed;</w:t>
      </w:r>
      <w:r w:rsidRPr="00AF1DE6">
        <w:br/>
        <w:t xml:space="preserve">4. Data on the social inventory data related to the main stakeholders defined in the G&amp;S must be collected for all processes and flows before defined, </w:t>
      </w:r>
      <w:proofErr w:type="gramStart"/>
      <w:r w:rsidRPr="00AF1DE6">
        <w:t>e.g.</w:t>
      </w:r>
      <w:proofErr w:type="gramEnd"/>
      <w:r w:rsidRPr="00AF1DE6">
        <w:t xml:space="preserve"> salary of workers involved in the production of 2 kg of fertilizer as well as for 5 kWh of electricity.</w:t>
      </w:r>
    </w:p>
    <w:p w14:paraId="2272960B" w14:textId="65C178F2" w:rsidR="00EF7681" w:rsidRDefault="00EF7681" w:rsidP="00EF7681">
      <w:pPr>
        <w:pStyle w:val="BlueText"/>
      </w:pPr>
      <w:r>
        <w:t>Slide 1</w:t>
      </w:r>
      <w:r w:rsidR="001B7D4E">
        <w:t>7</w:t>
      </w:r>
    </w:p>
    <w:p w14:paraId="7DF4F263" w14:textId="77777777" w:rsidR="001B7D4E" w:rsidRPr="001B7D4E" w:rsidRDefault="001B7D4E" w:rsidP="001B7D4E">
      <w:r w:rsidRPr="001B7D4E">
        <w:lastRenderedPageBreak/>
        <w:t xml:space="preserve">Social impact assessment is the phase in S-LCA aimed at calculating, </w:t>
      </w:r>
      <w:proofErr w:type="gramStart"/>
      <w:r w:rsidRPr="001B7D4E">
        <w:t>understanding</w:t>
      </w:r>
      <w:proofErr w:type="gramEnd"/>
      <w:r w:rsidRPr="001B7D4E">
        <w:t xml:space="preserve"> and evaluating the magnitude and significance of the potential social impacts of a product system throughout the life cycle of the product (adapted from ISO 14040 section 3.4). It can be applied either to analyze current or past potential social impacts associated with a system or to forecast future potential social impacts of an evolving or presently non-existent system.</w:t>
      </w:r>
    </w:p>
    <w:p w14:paraId="4A49BE5F" w14:textId="66DB81F2" w:rsidR="001B7D4E" w:rsidRPr="001B7D4E" w:rsidRDefault="001B7D4E" w:rsidP="001B7D4E">
      <w:r w:rsidRPr="001B7D4E">
        <w:t xml:space="preserve">It is important to note that S-LCIA mainly focuses on evaluating potential social impacts – not social impacts per se. As a reminder, potential social impact is understood as the likely presence of a social impact, resulting from the activities/behaviors of organizations linked to the life cycle of the product or service and from the use of the product itself (for further information see Section 2.3). The term “potential” is important as it conveys relativism. The assessment of potential impacts is supported by a range of hypotheses that, while being rigorous, have their own limitations. For example, the indicators selected to indicate the likely presence of potential social impacts bear a variable level of uncertainty, depending on the methods chosen. Moreover, forecasted potential impacts may not materialize due to unforeseen interferences. </w:t>
      </w:r>
    </w:p>
    <w:p w14:paraId="20F2EF14" w14:textId="1C2B7834" w:rsidR="00EF7681" w:rsidRDefault="00EF7681" w:rsidP="00EF7681">
      <w:pPr>
        <w:pStyle w:val="BlueText"/>
      </w:pPr>
      <w:r>
        <w:t>Slide 1</w:t>
      </w:r>
      <w:r w:rsidR="001B7D4E">
        <w:t>8</w:t>
      </w:r>
    </w:p>
    <w:p w14:paraId="0BE38CA4" w14:textId="77777777" w:rsidR="008E3085" w:rsidRPr="008E3085" w:rsidRDefault="008E3085" w:rsidP="008E3085">
      <w:r w:rsidRPr="008E3085">
        <w:t>SLCIA – Reference Scale: The most used approach for assessing social performance, or social risks.</w:t>
      </w:r>
    </w:p>
    <w:p w14:paraId="45E9BB9F" w14:textId="77777777" w:rsidR="008E3085" w:rsidRPr="008E3085" w:rsidRDefault="008E3085" w:rsidP="008E3085">
      <w:r w:rsidRPr="008E3085">
        <w:t>A Social Risk is a topic for which there is a probability of adverse social effects on stakeholders through an organization’s activities or business relationships.</w:t>
      </w:r>
    </w:p>
    <w:p w14:paraId="646F3252" w14:textId="77777777" w:rsidR="008E3085" w:rsidRPr="008E3085" w:rsidRDefault="008E3085" w:rsidP="008E3085">
      <w:r w:rsidRPr="008E3085">
        <w:t>As seen in the figures, there are basically two ways of presenting results:</w:t>
      </w:r>
    </w:p>
    <w:p w14:paraId="18EA4D55" w14:textId="77777777" w:rsidR="008E3085" w:rsidRPr="008E3085" w:rsidRDefault="008E3085" w:rsidP="008E3085">
      <w:r w:rsidRPr="008E3085">
        <w:t xml:space="preserve">The ascending reference scale, for social performance evaluation – and the descending reference scale, for social risk evaluation. </w:t>
      </w:r>
    </w:p>
    <w:p w14:paraId="4AAF2906" w14:textId="300A72EB" w:rsidR="008E3085" w:rsidRPr="008E3085" w:rsidRDefault="008E3085" w:rsidP="008E3085">
      <w:r w:rsidRPr="008E3085">
        <w:t>Nevertheless, there are more types of reference scale that can be used depending on the goal of the study and the indicators selected.</w:t>
      </w:r>
    </w:p>
    <w:p w14:paraId="22CA85E5" w14:textId="1CADA1B5" w:rsidR="00EF7681" w:rsidRDefault="00EF7681" w:rsidP="00EF7681">
      <w:pPr>
        <w:pStyle w:val="BlueText"/>
      </w:pPr>
      <w:r>
        <w:t>Slide 1</w:t>
      </w:r>
      <w:r w:rsidR="008E3085">
        <w:t>9</w:t>
      </w:r>
    </w:p>
    <w:p w14:paraId="7F22487A" w14:textId="77777777" w:rsidR="00A27C0E" w:rsidRPr="00A27C0E" w:rsidRDefault="00A27C0E" w:rsidP="00A27C0E">
      <w:r w:rsidRPr="00A27C0E">
        <w:t>There is another way to perform Social Life Cycle Impact Assessments: based on Impact pathways. But what is an impact pathway? -  An impact pathway aims to assess and model relations between the cause (social activities/stressors (that may be resulting from a company´s activity)) and their effect. Those Impact Pathways in IP S-LCIA can be established qualitatively and quantitatively.</w:t>
      </w:r>
    </w:p>
    <w:p w14:paraId="4C2152ED" w14:textId="4FEB43B5" w:rsidR="00A27C0E" w:rsidRPr="00A27C0E" w:rsidRDefault="00A27C0E" w:rsidP="00A27C0E">
      <w:r w:rsidRPr="00A27C0E">
        <w:lastRenderedPageBreak/>
        <w:t>The scheme represents the qualitative impact pathway that connects social-human wellbeing with a determined company’s activity. Those qualitative pathways typically identify social topics/categories of interest (</w:t>
      </w:r>
      <w:proofErr w:type="gramStart"/>
      <w:r w:rsidRPr="00A27C0E">
        <w:t>e.g.</w:t>
      </w:r>
      <w:proofErr w:type="gramEnd"/>
      <w:r w:rsidRPr="00A27C0E">
        <w:t xml:space="preserve"> Fair Wages) or of concern (e.g. child labor).</w:t>
      </w:r>
    </w:p>
    <w:p w14:paraId="4E7F5B70" w14:textId="192AEDCA" w:rsidR="00EF7681" w:rsidRDefault="00EF7681" w:rsidP="00EF7681">
      <w:pPr>
        <w:pStyle w:val="BlueText"/>
      </w:pPr>
      <w:r>
        <w:t xml:space="preserve">Slide </w:t>
      </w:r>
      <w:r w:rsidR="00A27C0E">
        <w:t>20</w:t>
      </w:r>
    </w:p>
    <w:p w14:paraId="0D184BCF" w14:textId="77777777" w:rsidR="00A27C0E" w:rsidRPr="00A27C0E" w:rsidRDefault="00A27C0E" w:rsidP="00A27C0E">
      <w:r w:rsidRPr="00A27C0E">
        <w:t>Quantitative pathways have a focus on measurable numbers and target the explanation of one or more phenomena rather than elaborating about the bigger picture as done in the Qualitative Pathway or in the RS approaches.</w:t>
      </w:r>
    </w:p>
    <w:p w14:paraId="7820F007" w14:textId="77777777" w:rsidR="00A27C0E" w:rsidRPr="00A27C0E" w:rsidRDefault="00A27C0E" w:rsidP="00A27C0E">
      <w:r w:rsidRPr="00A27C0E">
        <w:t xml:space="preserve">These pathways relate to the assessment of human health mostly by means of the DALY approach, which is usually applied in the context of human health impact in E-LCA </w:t>
      </w:r>
    </w:p>
    <w:p w14:paraId="1EF125DE" w14:textId="6327BFFE" w:rsidR="00A27C0E" w:rsidRPr="00A27C0E" w:rsidRDefault="00A27C0E" w:rsidP="00A27C0E">
      <w:r w:rsidRPr="00A27C0E">
        <w:t xml:space="preserve">Illustration of a DALY (disability adjusted life years) impact pathway representing the mechanistic modelling approach. YLD stands for = years of life disabled and YLL stands for = years of life lost. </w:t>
      </w:r>
    </w:p>
    <w:p w14:paraId="06E3A8D7" w14:textId="3380D014" w:rsidR="00EF7681" w:rsidRDefault="00EF7681" w:rsidP="00EF7681">
      <w:pPr>
        <w:pStyle w:val="BlueText"/>
      </w:pPr>
      <w:r>
        <w:t xml:space="preserve">Slide </w:t>
      </w:r>
      <w:r w:rsidR="00A27C0E">
        <w:t>21</w:t>
      </w:r>
    </w:p>
    <w:p w14:paraId="6FBB5851" w14:textId="60DB4231" w:rsidR="00A27C0E" w:rsidRPr="00A27C0E" w:rsidRDefault="00C83F84" w:rsidP="00C83F84">
      <w:r w:rsidRPr="00C83F84">
        <w:t>The Interpretation phase is built upon the requirements of ISO 14044 (2006), and it consists of the following steps:</w:t>
      </w:r>
      <w:r w:rsidRPr="00C83F84">
        <w:br/>
        <w:t>• Completeness check;</w:t>
      </w:r>
      <w:r w:rsidRPr="00C83F84">
        <w:br/>
        <w:t>• Consistency check;</w:t>
      </w:r>
      <w:r w:rsidRPr="00C83F84">
        <w:br/>
        <w:t>• Sensitivity and data quality check;</w:t>
      </w:r>
      <w:r w:rsidRPr="00C83F84">
        <w:br/>
        <w:t>• Materiality assessment;</w:t>
      </w:r>
      <w:r w:rsidRPr="00C83F84">
        <w:br/>
        <w:t xml:space="preserve">• Conclusions, limitations, and recommendations </w:t>
      </w:r>
    </w:p>
    <w:p w14:paraId="02376057" w14:textId="01381F74" w:rsidR="00A27C0E" w:rsidRDefault="00A27C0E" w:rsidP="00A27C0E">
      <w:pPr>
        <w:pStyle w:val="BlueText"/>
      </w:pPr>
      <w:r>
        <w:t xml:space="preserve">Slide </w:t>
      </w:r>
      <w:r>
        <w:t>22</w:t>
      </w:r>
    </w:p>
    <w:p w14:paraId="0010F95B" w14:textId="77777777" w:rsidR="00C83F84" w:rsidRPr="00C83F84" w:rsidRDefault="00C83F84" w:rsidP="00C83F84">
      <w:r w:rsidRPr="00C83F84">
        <w:t xml:space="preserve">To summarize, S-LCA can be applied to calculate a social impact, social footprint, identify social hotspots (location or activity with high risk/impact), social </w:t>
      </w:r>
      <w:proofErr w:type="spellStart"/>
      <w:r w:rsidRPr="00C83F84">
        <w:t>handprinting</w:t>
      </w:r>
      <w:proofErr w:type="spellEnd"/>
      <w:r w:rsidRPr="00C83F84">
        <w:t>, or to assess the potential impacts of a policy or investment choice.</w:t>
      </w:r>
    </w:p>
    <w:p w14:paraId="611B5AB6" w14:textId="6A0FE7A2" w:rsidR="00A27C0E" w:rsidRPr="00A27C0E" w:rsidRDefault="00C83F84" w:rsidP="004B5374">
      <w:r w:rsidRPr="00C83F84">
        <w:t xml:space="preserve">S-LCA can be applied for value chain social risk assessment, Human Rights Due Diligence, social </w:t>
      </w:r>
      <w:proofErr w:type="spellStart"/>
      <w:r w:rsidRPr="00C83F84">
        <w:t>handprinting</w:t>
      </w:r>
      <w:proofErr w:type="spellEnd"/>
      <w:r w:rsidRPr="00C83F84">
        <w:t xml:space="preserve">, reporting, communication/labeling, as well as sustainable purchasing. S-LCA is a methodology that supports decision-making </w:t>
      </w:r>
      <w:proofErr w:type="gramStart"/>
      <w:r w:rsidRPr="00C83F84">
        <w:t>in order to</w:t>
      </w:r>
      <w:proofErr w:type="gramEnd"/>
      <w:r w:rsidRPr="00C83F84">
        <w:t xml:space="preserve"> improve social conditions in life cycles and value chains worldwide. </w:t>
      </w:r>
    </w:p>
    <w:p w14:paraId="2177A9D2" w14:textId="4E54A8B4" w:rsidR="00A27C0E" w:rsidRDefault="00A27C0E" w:rsidP="00A27C0E">
      <w:pPr>
        <w:pStyle w:val="BlueText"/>
      </w:pPr>
      <w:r>
        <w:t xml:space="preserve">Slide </w:t>
      </w:r>
      <w:r>
        <w:t>23</w:t>
      </w:r>
    </w:p>
    <w:p w14:paraId="7426E33D" w14:textId="77777777" w:rsidR="00D774A6" w:rsidRPr="00D774A6" w:rsidRDefault="00D774A6" w:rsidP="00D774A6">
      <w:r w:rsidRPr="00D774A6">
        <w:lastRenderedPageBreak/>
        <w:t>According to the latest guidelines for Social Life Cycle Assessment, there are six main stakeholders (or categories) to consider when performing this evaluation:</w:t>
      </w:r>
    </w:p>
    <w:p w14:paraId="12E8A076" w14:textId="77777777" w:rsidR="00D774A6" w:rsidRPr="00D774A6" w:rsidRDefault="00D774A6" w:rsidP="00D774A6">
      <w:pPr>
        <w:numPr>
          <w:ilvl w:val="0"/>
          <w:numId w:val="3"/>
        </w:numPr>
      </w:pPr>
      <w:r w:rsidRPr="00D774A6">
        <w:t>Workers,</w:t>
      </w:r>
    </w:p>
    <w:p w14:paraId="016087BE" w14:textId="77777777" w:rsidR="00D774A6" w:rsidRPr="00D774A6" w:rsidRDefault="00D774A6" w:rsidP="00D774A6">
      <w:pPr>
        <w:numPr>
          <w:ilvl w:val="0"/>
          <w:numId w:val="3"/>
        </w:numPr>
      </w:pPr>
      <w:r w:rsidRPr="00D774A6">
        <w:t>Local Communities</w:t>
      </w:r>
    </w:p>
    <w:p w14:paraId="6F443254" w14:textId="77777777" w:rsidR="00D774A6" w:rsidRPr="00D774A6" w:rsidRDefault="00D774A6" w:rsidP="00D774A6">
      <w:pPr>
        <w:numPr>
          <w:ilvl w:val="0"/>
          <w:numId w:val="3"/>
        </w:numPr>
      </w:pPr>
      <w:r w:rsidRPr="00D774A6">
        <w:t>Value chain actors</w:t>
      </w:r>
    </w:p>
    <w:p w14:paraId="264BA419" w14:textId="77777777" w:rsidR="00D774A6" w:rsidRPr="00D774A6" w:rsidRDefault="00D774A6" w:rsidP="00D774A6">
      <w:pPr>
        <w:numPr>
          <w:ilvl w:val="0"/>
          <w:numId w:val="3"/>
        </w:numPr>
      </w:pPr>
      <w:r w:rsidRPr="00D774A6">
        <w:t>Users</w:t>
      </w:r>
    </w:p>
    <w:p w14:paraId="3EE32188" w14:textId="77777777" w:rsidR="00D774A6" w:rsidRPr="00D774A6" w:rsidRDefault="00D774A6" w:rsidP="00D774A6">
      <w:pPr>
        <w:numPr>
          <w:ilvl w:val="0"/>
          <w:numId w:val="3"/>
        </w:numPr>
      </w:pPr>
      <w:r w:rsidRPr="00D774A6">
        <w:t>Society</w:t>
      </w:r>
    </w:p>
    <w:p w14:paraId="20D8E1D3" w14:textId="1A3EAC5B" w:rsidR="00D774A6" w:rsidRPr="00D774A6" w:rsidRDefault="00D774A6" w:rsidP="00D774A6">
      <w:pPr>
        <w:numPr>
          <w:ilvl w:val="0"/>
          <w:numId w:val="3"/>
        </w:numPr>
      </w:pPr>
      <w:r w:rsidRPr="00D774A6">
        <w:t>And Children</w:t>
      </w:r>
    </w:p>
    <w:p w14:paraId="06BAAA52" w14:textId="60153E2C" w:rsidR="00A27C0E" w:rsidRDefault="00A27C0E" w:rsidP="00A27C0E">
      <w:pPr>
        <w:pStyle w:val="BlueText"/>
      </w:pPr>
      <w:r>
        <w:t xml:space="preserve">Slide </w:t>
      </w:r>
      <w:r>
        <w:t>24</w:t>
      </w:r>
    </w:p>
    <w:p w14:paraId="29FF1439" w14:textId="249EBF5E" w:rsidR="00D774A6" w:rsidRPr="00D774A6" w:rsidRDefault="00A328CE" w:rsidP="00A328CE">
      <w:r w:rsidRPr="00A328CE">
        <w:t xml:space="preserve">This figure shows some typical impact subcategories for the different stakeholders. However, more subcategories can be added. Common impact categories that can be considered are Human Rights, Working Conditions, Cultural Heritage, Governance, and Socio-economic repercussions </w:t>
      </w:r>
    </w:p>
    <w:p w14:paraId="4224CBC7" w14:textId="0E5ECB6A" w:rsidR="00A27C0E" w:rsidRDefault="00A27C0E" w:rsidP="00A27C0E">
      <w:pPr>
        <w:pStyle w:val="BlueText"/>
      </w:pPr>
      <w:r>
        <w:t xml:space="preserve">Slide </w:t>
      </w:r>
      <w:r>
        <w:t>25</w:t>
      </w:r>
    </w:p>
    <w:p w14:paraId="23A66FA3" w14:textId="77777777" w:rsidR="00A328CE" w:rsidRPr="00A328CE" w:rsidRDefault="00A328CE" w:rsidP="00A328CE">
      <w:r w:rsidRPr="00A328CE">
        <w:t>The S-LCA framework, and related stakeholder and impact categories, have connections to the seventeen SDGs that have been internationally accepted by governments, industries, and organizations. These connections are directly related to:</w:t>
      </w:r>
    </w:p>
    <w:p w14:paraId="43157E41" w14:textId="77777777" w:rsidR="00A328CE" w:rsidRPr="00A328CE" w:rsidRDefault="00A328CE" w:rsidP="00A328CE">
      <w:pPr>
        <w:numPr>
          <w:ilvl w:val="0"/>
          <w:numId w:val="4"/>
        </w:numPr>
      </w:pPr>
      <w:r w:rsidRPr="00A328CE">
        <w:t>No poverty</w:t>
      </w:r>
    </w:p>
    <w:p w14:paraId="2A996CBD" w14:textId="77777777" w:rsidR="00A328CE" w:rsidRPr="00A328CE" w:rsidRDefault="00A328CE" w:rsidP="00A328CE">
      <w:pPr>
        <w:numPr>
          <w:ilvl w:val="0"/>
          <w:numId w:val="4"/>
        </w:numPr>
      </w:pPr>
      <w:r w:rsidRPr="00A328CE">
        <w:t>Zero hunger</w:t>
      </w:r>
    </w:p>
    <w:p w14:paraId="5AED626E" w14:textId="77777777" w:rsidR="00A328CE" w:rsidRPr="00A328CE" w:rsidRDefault="00A328CE" w:rsidP="00A328CE">
      <w:pPr>
        <w:numPr>
          <w:ilvl w:val="0"/>
          <w:numId w:val="4"/>
        </w:numPr>
      </w:pPr>
      <w:r w:rsidRPr="00A328CE">
        <w:t>Good health and well-being</w:t>
      </w:r>
    </w:p>
    <w:p w14:paraId="5FE5F2A5" w14:textId="77777777" w:rsidR="00A328CE" w:rsidRPr="00A328CE" w:rsidRDefault="00A328CE" w:rsidP="00A328CE">
      <w:pPr>
        <w:numPr>
          <w:ilvl w:val="0"/>
          <w:numId w:val="4"/>
        </w:numPr>
      </w:pPr>
      <w:r w:rsidRPr="00A328CE">
        <w:t>Quality education</w:t>
      </w:r>
    </w:p>
    <w:p w14:paraId="139A983C" w14:textId="77777777" w:rsidR="00A328CE" w:rsidRPr="00A328CE" w:rsidRDefault="00A328CE" w:rsidP="00A328CE">
      <w:pPr>
        <w:numPr>
          <w:ilvl w:val="0"/>
          <w:numId w:val="4"/>
        </w:numPr>
      </w:pPr>
      <w:r w:rsidRPr="00A328CE">
        <w:t>Gender equality</w:t>
      </w:r>
    </w:p>
    <w:p w14:paraId="2CCEE5AD" w14:textId="77777777" w:rsidR="00A328CE" w:rsidRPr="00A328CE" w:rsidRDefault="00A328CE" w:rsidP="00A328CE">
      <w:pPr>
        <w:numPr>
          <w:ilvl w:val="0"/>
          <w:numId w:val="4"/>
        </w:numPr>
      </w:pPr>
      <w:r w:rsidRPr="00A328CE">
        <w:t>Clean water and sanitation</w:t>
      </w:r>
    </w:p>
    <w:p w14:paraId="184DFA50" w14:textId="77777777" w:rsidR="00A328CE" w:rsidRPr="00A328CE" w:rsidRDefault="00A328CE" w:rsidP="00A328CE">
      <w:pPr>
        <w:numPr>
          <w:ilvl w:val="0"/>
          <w:numId w:val="4"/>
        </w:numPr>
      </w:pPr>
      <w:r w:rsidRPr="00A328CE">
        <w:t>Affordable and clean energy</w:t>
      </w:r>
    </w:p>
    <w:p w14:paraId="02888816" w14:textId="77777777" w:rsidR="00A328CE" w:rsidRPr="00A328CE" w:rsidRDefault="00A328CE" w:rsidP="00A328CE">
      <w:pPr>
        <w:numPr>
          <w:ilvl w:val="0"/>
          <w:numId w:val="4"/>
        </w:numPr>
      </w:pPr>
      <w:r w:rsidRPr="00A328CE">
        <w:lastRenderedPageBreak/>
        <w:t>Decent work and economic growth</w:t>
      </w:r>
    </w:p>
    <w:p w14:paraId="4AD9703C" w14:textId="77777777" w:rsidR="00A328CE" w:rsidRPr="00A328CE" w:rsidRDefault="00A328CE" w:rsidP="00A328CE">
      <w:pPr>
        <w:numPr>
          <w:ilvl w:val="0"/>
          <w:numId w:val="4"/>
        </w:numPr>
      </w:pPr>
      <w:r w:rsidRPr="00A328CE">
        <w:t xml:space="preserve">Industry, </w:t>
      </w:r>
      <w:proofErr w:type="gramStart"/>
      <w:r w:rsidRPr="00A328CE">
        <w:t>innovation</w:t>
      </w:r>
      <w:proofErr w:type="gramEnd"/>
      <w:r w:rsidRPr="00A328CE">
        <w:t xml:space="preserve"> and infrastructure</w:t>
      </w:r>
    </w:p>
    <w:p w14:paraId="12B38924" w14:textId="77777777" w:rsidR="00A328CE" w:rsidRPr="00A328CE" w:rsidRDefault="00A328CE" w:rsidP="00A328CE">
      <w:pPr>
        <w:numPr>
          <w:ilvl w:val="0"/>
          <w:numId w:val="4"/>
        </w:numPr>
      </w:pPr>
      <w:r w:rsidRPr="00A328CE">
        <w:t>Reduced inequalities</w:t>
      </w:r>
    </w:p>
    <w:p w14:paraId="0CA0DE4E" w14:textId="77777777" w:rsidR="00A328CE" w:rsidRPr="00A328CE" w:rsidRDefault="00A328CE" w:rsidP="00A328CE">
      <w:pPr>
        <w:numPr>
          <w:ilvl w:val="0"/>
          <w:numId w:val="4"/>
        </w:numPr>
      </w:pPr>
      <w:r w:rsidRPr="00A328CE">
        <w:t>Sustainable cities and communities</w:t>
      </w:r>
    </w:p>
    <w:p w14:paraId="127D20F8" w14:textId="77777777" w:rsidR="00A328CE" w:rsidRPr="00A328CE" w:rsidRDefault="00A328CE" w:rsidP="00A328CE">
      <w:pPr>
        <w:numPr>
          <w:ilvl w:val="0"/>
          <w:numId w:val="4"/>
        </w:numPr>
      </w:pPr>
      <w:r w:rsidRPr="00A328CE">
        <w:t>Responsible consumption and production</w:t>
      </w:r>
    </w:p>
    <w:p w14:paraId="65667A45" w14:textId="77777777" w:rsidR="00A328CE" w:rsidRPr="00A328CE" w:rsidRDefault="00A328CE" w:rsidP="00A328CE">
      <w:pPr>
        <w:numPr>
          <w:ilvl w:val="0"/>
          <w:numId w:val="4"/>
        </w:numPr>
      </w:pPr>
      <w:r w:rsidRPr="00A328CE">
        <w:t xml:space="preserve">Peace, </w:t>
      </w:r>
      <w:proofErr w:type="gramStart"/>
      <w:r w:rsidRPr="00A328CE">
        <w:t>justice</w:t>
      </w:r>
      <w:proofErr w:type="gramEnd"/>
      <w:r w:rsidRPr="00A328CE">
        <w:t xml:space="preserve"> and strong institutions</w:t>
      </w:r>
    </w:p>
    <w:p w14:paraId="65AE56B4" w14:textId="472461AD" w:rsidR="00A328CE" w:rsidRPr="00A328CE" w:rsidRDefault="00A328CE" w:rsidP="00A328CE">
      <w:pPr>
        <w:numPr>
          <w:ilvl w:val="0"/>
          <w:numId w:val="4"/>
        </w:numPr>
      </w:pPr>
      <w:r w:rsidRPr="00A328CE">
        <w:t>Partnership for the goals</w:t>
      </w:r>
    </w:p>
    <w:p w14:paraId="18AA6FC8" w14:textId="227B3E0A" w:rsidR="00A27C0E" w:rsidRDefault="00A27C0E" w:rsidP="00A27C0E">
      <w:pPr>
        <w:pStyle w:val="BlueText"/>
      </w:pPr>
      <w:r>
        <w:t xml:space="preserve">Slide </w:t>
      </w:r>
      <w:r>
        <w:t>26</w:t>
      </w:r>
    </w:p>
    <w:p w14:paraId="4CE4768D" w14:textId="77777777" w:rsidR="00D65CB7" w:rsidRPr="00D65CB7" w:rsidRDefault="00D65CB7" w:rsidP="00D65CB7">
      <w:pPr>
        <w:tabs>
          <w:tab w:val="left" w:pos="893"/>
        </w:tabs>
      </w:pPr>
      <w:r w:rsidRPr="00D65CB7">
        <w:t xml:space="preserve">To summarize, S-LCA can be applied to calculate a social impact, social footprint, identify social hotspots (location or activity with high risk/impact), social </w:t>
      </w:r>
      <w:proofErr w:type="spellStart"/>
      <w:r w:rsidRPr="00D65CB7">
        <w:t>handprinting</w:t>
      </w:r>
      <w:proofErr w:type="spellEnd"/>
      <w:r w:rsidRPr="00D65CB7">
        <w:t xml:space="preserve">, or to assess the potential impacts of a policy or investment choice. </w:t>
      </w:r>
    </w:p>
    <w:p w14:paraId="6D07D547" w14:textId="6F079A52" w:rsidR="00A328CE" w:rsidRPr="00A328CE" w:rsidRDefault="00D65CB7" w:rsidP="00D65CB7">
      <w:pPr>
        <w:tabs>
          <w:tab w:val="left" w:pos="893"/>
        </w:tabs>
      </w:pPr>
      <w:r w:rsidRPr="00D65CB7">
        <w:t xml:space="preserve">S-LCA can be applied for value chain social risk assessment, Human Rights Due Diligence, social </w:t>
      </w:r>
      <w:proofErr w:type="spellStart"/>
      <w:r w:rsidRPr="00D65CB7">
        <w:t>handprinting</w:t>
      </w:r>
      <w:proofErr w:type="spellEnd"/>
      <w:r w:rsidRPr="00D65CB7">
        <w:t xml:space="preserve">, reporting, communication/labeling, as well as sustainable purchasing. S-LCA is a methodology that supports decision-making </w:t>
      </w:r>
      <w:proofErr w:type="gramStart"/>
      <w:r w:rsidRPr="00D65CB7">
        <w:t>in order to</w:t>
      </w:r>
      <w:proofErr w:type="gramEnd"/>
      <w:r w:rsidRPr="00D65CB7">
        <w:t xml:space="preserve"> improve social conditions in life cycles and value chains worldwide. </w:t>
      </w:r>
    </w:p>
    <w:p w14:paraId="5D8F0101" w14:textId="608E0837" w:rsidR="00A27C0E" w:rsidRDefault="00A27C0E" w:rsidP="00A27C0E">
      <w:pPr>
        <w:pStyle w:val="BlueText"/>
      </w:pPr>
      <w:r>
        <w:t xml:space="preserve">Slide </w:t>
      </w:r>
      <w:r>
        <w:t>27</w:t>
      </w:r>
    </w:p>
    <w:p w14:paraId="5D939FE4" w14:textId="77777777" w:rsidR="00D65CB7" w:rsidRPr="00D65CB7" w:rsidRDefault="00D65CB7" w:rsidP="00D65CB7">
      <w:r w:rsidRPr="00D65CB7">
        <w:t>In summary, S-LCA is a methodology to assess the social impacts of products and services across their life cycle. It may be embedded in organizational processes to:</w:t>
      </w:r>
    </w:p>
    <w:p w14:paraId="0369E03F" w14:textId="77777777" w:rsidR="00D65CB7" w:rsidRPr="00D65CB7" w:rsidRDefault="00D65CB7" w:rsidP="00D65CB7">
      <w:r w:rsidRPr="00D65CB7">
        <w:t xml:space="preserve">1. Support companies in building a targeted strategy for future development of social </w:t>
      </w:r>
      <w:proofErr w:type="gramStart"/>
      <w:r w:rsidRPr="00D65CB7">
        <w:t>policies;</w:t>
      </w:r>
      <w:proofErr w:type="gramEnd"/>
    </w:p>
    <w:p w14:paraId="0FCC9261" w14:textId="77777777" w:rsidR="00D65CB7" w:rsidRPr="00D65CB7" w:rsidRDefault="00D65CB7" w:rsidP="00D65CB7">
      <w:r w:rsidRPr="00D65CB7">
        <w:t xml:space="preserve">2. Support decision-making processes that involve a variety of stakeholders with different knowledge and </w:t>
      </w:r>
      <w:proofErr w:type="gramStart"/>
      <w:r w:rsidRPr="00D65CB7">
        <w:t>background;</w:t>
      </w:r>
      <w:proofErr w:type="gramEnd"/>
    </w:p>
    <w:p w14:paraId="36183D46" w14:textId="77777777" w:rsidR="00D65CB7" w:rsidRPr="00D65CB7" w:rsidRDefault="00D65CB7" w:rsidP="00D65CB7">
      <w:r w:rsidRPr="00D65CB7">
        <w:t xml:space="preserve">3. Manage social risk thanks to the identification of social </w:t>
      </w:r>
      <w:proofErr w:type="gramStart"/>
      <w:r w:rsidRPr="00D65CB7">
        <w:t>hotspots;</w:t>
      </w:r>
      <w:proofErr w:type="gramEnd"/>
    </w:p>
    <w:p w14:paraId="5AF37C72" w14:textId="77777777" w:rsidR="00D65CB7" w:rsidRPr="00D65CB7" w:rsidRDefault="00D65CB7" w:rsidP="00D65CB7">
      <w:r w:rsidRPr="00D65CB7">
        <w:t>4. Provide structure, credibility, and consistency to supply chain materiality assessment</w:t>
      </w:r>
    </w:p>
    <w:p w14:paraId="43DE16E6" w14:textId="25D44CF0" w:rsidR="00A328CE" w:rsidRPr="00A328CE" w:rsidRDefault="00D65CB7" w:rsidP="00D65CB7">
      <w:r w:rsidRPr="00D65CB7">
        <w:lastRenderedPageBreak/>
        <w:t xml:space="preserve">S-LCA Is a flexible methodology able to assess different the product performance on stakeholders, </w:t>
      </w:r>
      <w:proofErr w:type="gramStart"/>
      <w:r w:rsidRPr="00D65CB7">
        <w:t>by the use of</w:t>
      </w:r>
      <w:proofErr w:type="gramEnd"/>
      <w:r w:rsidRPr="00D65CB7">
        <w:t xml:space="preserve"> qualitative and quantitative indicators. It can also be used to evaluate social risks by using a reference scale.</w:t>
      </w:r>
    </w:p>
    <w:p w14:paraId="522669CA" w14:textId="3A214521" w:rsidR="00A27C0E" w:rsidRDefault="00A27C0E" w:rsidP="00A27C0E">
      <w:pPr>
        <w:pStyle w:val="BlueText"/>
      </w:pPr>
      <w:r>
        <w:t xml:space="preserve">Slide </w:t>
      </w:r>
      <w:r>
        <w:t>28</w:t>
      </w:r>
    </w:p>
    <w:p w14:paraId="2965D915" w14:textId="77777777" w:rsidR="00A328CE" w:rsidRPr="00A328CE" w:rsidRDefault="00A328CE" w:rsidP="00A328CE"/>
    <w:p w14:paraId="26B54FD6" w14:textId="4345C927" w:rsidR="00A27C0E" w:rsidRDefault="00A27C0E" w:rsidP="00A27C0E">
      <w:pPr>
        <w:pStyle w:val="BlueText"/>
      </w:pPr>
      <w:r>
        <w:t xml:space="preserve">Slide </w:t>
      </w:r>
      <w:r>
        <w:t>29</w:t>
      </w:r>
    </w:p>
    <w:p w14:paraId="510AEDC2" w14:textId="77777777" w:rsidR="00667FAF" w:rsidRPr="00DD6E54" w:rsidRDefault="00667FAF" w:rsidP="00DD6E54"/>
    <w:sectPr w:rsidR="00667FAF" w:rsidRPr="00DD6E54" w:rsidSect="00DD6E54">
      <w:headerReference w:type="default" r:id="rId12"/>
      <w:footerReference w:type="default" r:id="rId13"/>
      <w:pgSz w:w="12240" w:h="15840" w:code="1"/>
      <w:pgMar w:top="2410" w:right="720" w:bottom="2736" w:left="720"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404B" w14:textId="77777777" w:rsidR="009E360D" w:rsidRDefault="009E360D" w:rsidP="00CF31BB">
      <w:r>
        <w:separator/>
      </w:r>
    </w:p>
  </w:endnote>
  <w:endnote w:type="continuationSeparator" w:id="0">
    <w:p w14:paraId="43302A87" w14:textId="77777777" w:rsidR="009E360D" w:rsidRDefault="009E360D"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3071A0" w:rsidRPr="009F4149" w14:paraId="65A55B61" w14:textId="77777777" w:rsidTr="009F4149">
      <w:trPr>
        <w:trHeight w:val="288"/>
      </w:trPr>
      <w:tc>
        <w:tcPr>
          <w:tcW w:w="3596" w:type="dxa"/>
          <w:shd w:val="clear" w:color="auto" w:fill="auto"/>
          <w:vAlign w:val="center"/>
        </w:tcPr>
        <w:p w14:paraId="73FFF00B" w14:textId="77777777" w:rsidR="003071A0" w:rsidRPr="009F4149" w:rsidRDefault="003071A0" w:rsidP="009F4149">
          <w:pPr>
            <w:pStyle w:val="Contacts"/>
          </w:pPr>
          <w:r w:rsidRPr="009F4149">
            <w:rPr>
              <w:noProof/>
            </w:rPr>
            <mc:AlternateContent>
              <mc:Choice Requires="wps">
                <w:drawing>
                  <wp:inline distT="0" distB="0" distL="0" distR="0" wp14:anchorId="5B7A4D31" wp14:editId="7DF047DC">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3BADB8DF" w14:textId="77777777" w:rsidR="003071A0" w:rsidRDefault="003071A0" w:rsidP="003071A0"/>
                            </w:txbxContent>
                          </wps:txbx>
                          <wps:bodyPr lIns="38100" tIns="38100" rIns="38100" bIns="38100" anchor="ctr"/>
                        </wps:wsp>
                      </a:graphicData>
                    </a:graphic>
                  </wp:inline>
                </w:drawing>
              </mc:Choice>
              <mc:Fallback>
                <w:pict>
                  <v:shape w14:anchorId="5B7A4D31"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&#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3BADB8DF" w14:textId="77777777" w:rsidR="003071A0" w:rsidRDefault="003071A0" w:rsidP="003071A0"/>
                      </w:txbxContent>
                    </v:textbox>
                    <w10:anchorlock/>
                  </v:shape>
                </w:pict>
              </mc:Fallback>
            </mc:AlternateContent>
          </w:r>
        </w:p>
      </w:tc>
      <w:tc>
        <w:tcPr>
          <w:tcW w:w="3597" w:type="dxa"/>
          <w:shd w:val="clear" w:color="auto" w:fill="auto"/>
          <w:vAlign w:val="center"/>
        </w:tcPr>
        <w:p w14:paraId="3CA8D7D9" w14:textId="77777777" w:rsidR="003071A0" w:rsidRPr="009F4149" w:rsidRDefault="003071A0" w:rsidP="009F4149">
          <w:pPr>
            <w:pStyle w:val="Contacts"/>
          </w:pPr>
          <w:r w:rsidRPr="009F4149">
            <w:rPr>
              <w:noProof/>
            </w:rPr>
            <mc:AlternateContent>
              <mc:Choice Requires="wps">
                <w:drawing>
                  <wp:inline distT="0" distB="0" distL="0" distR="0" wp14:anchorId="0601B4D1" wp14:editId="0A826D00">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4445799"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46D716E" w14:textId="77777777" w:rsidR="003071A0" w:rsidRPr="009F4149" w:rsidRDefault="003071A0" w:rsidP="009F4149">
          <w:pPr>
            <w:pStyle w:val="Contacts"/>
          </w:pPr>
          <w:r w:rsidRPr="009F4149">
            <w:rPr>
              <w:noProof/>
            </w:rPr>
            <mc:AlternateContent>
              <mc:Choice Requires="wps">
                <w:drawing>
                  <wp:inline distT="0" distB="0" distL="0" distR="0" wp14:anchorId="489C5FE2" wp14:editId="3217347F">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5A4F335C"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9F4149" w14:paraId="0F072989" w14:textId="77777777" w:rsidTr="009F4149">
      <w:trPr>
        <w:trHeight w:val="20"/>
      </w:trPr>
      <w:tc>
        <w:tcPr>
          <w:tcW w:w="3596" w:type="dxa"/>
          <w:shd w:val="clear" w:color="auto" w:fill="auto"/>
          <w:vAlign w:val="center"/>
        </w:tcPr>
        <w:p w14:paraId="13AF90F3" w14:textId="77777777" w:rsidR="003071A0" w:rsidRPr="009F4149" w:rsidRDefault="003071A0" w:rsidP="009F4149">
          <w:pPr>
            <w:pStyle w:val="Contacts"/>
          </w:pPr>
        </w:p>
      </w:tc>
      <w:tc>
        <w:tcPr>
          <w:tcW w:w="3597" w:type="dxa"/>
          <w:shd w:val="clear" w:color="auto" w:fill="auto"/>
          <w:vAlign w:val="center"/>
        </w:tcPr>
        <w:p w14:paraId="515885A8" w14:textId="77777777" w:rsidR="003071A0" w:rsidRPr="009F4149" w:rsidRDefault="003071A0" w:rsidP="009F4149">
          <w:pPr>
            <w:pStyle w:val="Contacts"/>
          </w:pPr>
        </w:p>
      </w:tc>
      <w:tc>
        <w:tcPr>
          <w:tcW w:w="3597" w:type="dxa"/>
          <w:shd w:val="clear" w:color="auto" w:fill="auto"/>
          <w:vAlign w:val="center"/>
        </w:tcPr>
        <w:p w14:paraId="4C0C4D88" w14:textId="77777777" w:rsidR="003071A0" w:rsidRPr="009F4149" w:rsidRDefault="003071A0" w:rsidP="009F4149">
          <w:pPr>
            <w:pStyle w:val="Contacts"/>
          </w:pPr>
        </w:p>
      </w:tc>
    </w:tr>
    <w:tr w:rsidR="00AE3FB7" w:rsidRPr="009F4149" w14:paraId="26C3015E" w14:textId="77777777" w:rsidTr="002D3842">
      <w:tc>
        <w:tcPr>
          <w:tcW w:w="3596" w:type="dxa"/>
          <w:shd w:val="clear" w:color="auto" w:fill="auto"/>
          <w:vAlign w:val="center"/>
        </w:tcPr>
        <w:p w14:paraId="20D1190E" w14:textId="77777777" w:rsidR="00AE3FB7" w:rsidRPr="009F4149" w:rsidRDefault="00D65CB7" w:rsidP="009F4149">
          <w:pPr>
            <w:pStyle w:val="Contacts"/>
          </w:pPr>
          <w:sdt>
            <w:sdtPr>
              <w:id w:val="-1745953432"/>
              <w:placeholder>
                <w:docPart w:val="7ABCB3E2B9844BF1B84FB9D7EED35B38"/>
              </w:placeholder>
              <w:temporary/>
              <w:showingPlcHdr/>
              <w15:appearance w15:val="hidden"/>
              <w:text/>
            </w:sdtPr>
            <w:sdtEndPr/>
            <w:sdtContent>
              <w:r w:rsidR="003071A0" w:rsidRPr="009F4149">
                <w:t>[OFFICE ADDRESS]</w:t>
              </w:r>
            </w:sdtContent>
          </w:sdt>
        </w:p>
      </w:tc>
      <w:sdt>
        <w:sdtPr>
          <w:id w:val="954290843"/>
          <w:placeholder>
            <w:docPart w:val="48B6D96FD65F406A8D96A1AD33E783AA"/>
          </w:placeholder>
          <w:temporary/>
          <w:showingPlcHdr/>
          <w15:appearance w15:val="hidden"/>
          <w:text/>
        </w:sdtPr>
        <w:sdtEndPr/>
        <w:sdtContent>
          <w:tc>
            <w:tcPr>
              <w:tcW w:w="3597" w:type="dxa"/>
              <w:shd w:val="clear" w:color="auto" w:fill="auto"/>
              <w:vAlign w:val="center"/>
            </w:tcPr>
            <w:p w14:paraId="10BAEEFA" w14:textId="77777777" w:rsidR="00AE3FB7" w:rsidRPr="009F4149" w:rsidRDefault="001A199E" w:rsidP="009F4149">
              <w:pPr>
                <w:pStyle w:val="Contacts"/>
              </w:pPr>
              <w:r w:rsidRPr="009F4149">
                <w:t>[PHONE NUMBER]</w:t>
              </w:r>
            </w:p>
          </w:tc>
        </w:sdtContent>
      </w:sdt>
      <w:sdt>
        <w:sdtPr>
          <w:id w:val="1369411322"/>
          <w:placeholder>
            <w:docPart w:val="6050829496234D169F608437DF2D907C"/>
          </w:placeholder>
          <w:temporary/>
          <w:showingPlcHdr/>
          <w15:appearance w15:val="hidden"/>
          <w:text/>
        </w:sdtPr>
        <w:sdtEndPr/>
        <w:sdtContent>
          <w:tc>
            <w:tcPr>
              <w:tcW w:w="3597" w:type="dxa"/>
              <w:shd w:val="clear" w:color="auto" w:fill="auto"/>
              <w:vAlign w:val="center"/>
            </w:tcPr>
            <w:p w14:paraId="6E6EABD5" w14:textId="77777777" w:rsidR="00AE3FB7" w:rsidRPr="009F4149" w:rsidRDefault="001A199E" w:rsidP="009F4149">
              <w:pPr>
                <w:pStyle w:val="Contacts"/>
              </w:pPr>
              <w:r w:rsidRPr="009F4149">
                <w:t>[EMAIL]</w:t>
              </w:r>
            </w:p>
          </w:tc>
        </w:sdtContent>
      </w:sdt>
    </w:tr>
  </w:tbl>
  <w:p w14:paraId="221837B6" w14:textId="77777777" w:rsidR="00835DE8" w:rsidRDefault="009F4149" w:rsidP="00026175">
    <w:pPr>
      <w:pStyle w:val="Footer"/>
    </w:pPr>
    <w:r>
      <w:rPr>
        <w:noProof/>
      </w:rPr>
      <mc:AlternateContent>
        <mc:Choice Requires="wpg">
          <w:drawing>
            <wp:anchor distT="0" distB="0" distL="114300" distR="114300" simplePos="0" relativeHeight="251666944" behindDoc="1" locked="0" layoutInCell="1" allowOverlap="1" wp14:anchorId="3F45CC58" wp14:editId="73BD2E7F">
              <wp:simplePos x="0" y="0"/>
              <wp:positionH relativeFrom="margin">
                <wp:align>left</wp:align>
              </wp:positionH>
              <wp:positionV relativeFrom="page">
                <wp:align>bottom</wp:align>
              </wp:positionV>
              <wp:extent cx="6784848" cy="978408"/>
              <wp:effectExtent l="0" t="0" r="1651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848" cy="978408"/>
                        <a:chOff x="922640" y="933265"/>
                        <a:chExt cx="6785581" cy="981870"/>
                      </a:xfrm>
                    </wpg:grpSpPr>
                    <wps:wsp>
                      <wps:cNvPr id="17" name="Rectangle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B455508" id="Group 15" o:spid="_x0000_s1026" alt="&quot;&quot;" style="position:absolute;margin-left:0;margin-top:0;width:534.25pt;height:77.05pt;z-index:-251649536;mso-position-horizontal:left;mso-position-horizontal-relative:margin;mso-position-vertical:bottom;mso-position-vertical-relative:page;mso-width-relative:margin;mso-height-relative:margin" coordorigin="9226,9332" coordsize="67855,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">
              <v:rect id="Rectangle 17" o:spid="_x0000_s1027" style="position:absolute;left:9239;top:9715;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1f497d [3215]" strokecolor="#1f497d [3215]" strokeweight="1pt">
                <v:stroke miterlimit="4"/>
                <v:path arrowok="t"/>
                <v:textbox inset="3pt,3pt,3pt,3pt"/>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66F0D" w14:textId="77777777" w:rsidR="009E360D" w:rsidRDefault="009E360D" w:rsidP="00CF31BB">
      <w:r>
        <w:separator/>
      </w:r>
    </w:p>
  </w:footnote>
  <w:footnote w:type="continuationSeparator" w:id="0">
    <w:p w14:paraId="15794ECF" w14:textId="77777777" w:rsidR="009E360D" w:rsidRDefault="009E360D"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3E8B" w14:textId="0F38A8B7" w:rsidR="00BC1B68" w:rsidRPr="00835DE8" w:rsidRDefault="00783E1B" w:rsidP="00410E03">
    <w:pPr>
      <w:pStyle w:val="Header"/>
      <w:jc w:val="right"/>
    </w:pPr>
    <w:r>
      <w:rPr>
        <w:noProof/>
      </w:rPr>
      <w:drawing>
        <wp:anchor distT="0" distB="0" distL="114300" distR="114300" simplePos="0" relativeHeight="251667968" behindDoc="0" locked="0" layoutInCell="1" allowOverlap="1" wp14:anchorId="392C503E" wp14:editId="7355A649">
          <wp:simplePos x="0" y="0"/>
          <wp:positionH relativeFrom="column">
            <wp:posOffset>283845</wp:posOffset>
          </wp:positionH>
          <wp:positionV relativeFrom="paragraph">
            <wp:posOffset>-468630</wp:posOffset>
          </wp:positionV>
          <wp:extent cx="3728720" cy="861060"/>
          <wp:effectExtent l="0" t="0" r="5080" b="0"/>
          <wp:wrapSquare wrapText="bothSides"/>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28720" cy="861060"/>
                  </a:xfrm>
                  <a:prstGeom prst="rect">
                    <a:avLst/>
                  </a:prstGeom>
                </pic:spPr>
              </pic:pic>
            </a:graphicData>
          </a:graphic>
          <wp14:sizeRelH relativeFrom="margin">
            <wp14:pctWidth>0</wp14:pctWidth>
          </wp14:sizeRelH>
          <wp14:sizeRelV relativeFrom="margin">
            <wp14:pctHeight>0</wp14:pctHeight>
          </wp14:sizeRelV>
        </wp:anchor>
      </w:drawing>
    </w:r>
    <w:r w:rsidR="00835DE8">
      <w:rPr>
        <w:noProof/>
      </w:rPr>
      <mc:AlternateContent>
        <mc:Choice Requires="wpg">
          <w:drawing>
            <wp:anchor distT="0" distB="0" distL="114300" distR="114300" simplePos="0" relativeHeight="251665920" behindDoc="1" locked="0" layoutInCell="1" allowOverlap="1" wp14:anchorId="24AA6AF5" wp14:editId="38D60774">
              <wp:simplePos x="0" y="0"/>
              <wp:positionH relativeFrom="column">
                <wp:posOffset>9525</wp:posOffset>
              </wp:positionH>
              <wp:positionV relativeFrom="paragraph">
                <wp:posOffset>-1764665</wp:posOffset>
              </wp:positionV>
              <wp:extent cx="6858000" cy="9775635"/>
              <wp:effectExtent l="0" t="0" r="1905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775635"/>
                        <a:chOff x="0" y="0"/>
                        <a:chExt cx="6858000" cy="9775635"/>
                      </a:xfrm>
                    </wpg:grpSpPr>
                    <wpg:grpSp>
                      <wpg:cNvPr id="2" name="Group 2"/>
                      <wpg:cNvGrpSpPr>
                        <a:grpSpLocks/>
                      </wpg:cNvGrpSpPr>
                      <wpg:grpSpPr>
                        <a:xfrm>
                          <a:off x="0" y="2762250"/>
                          <a:ext cx="6858000" cy="7013385"/>
                          <a:chOff x="-1" y="0"/>
                          <a:chExt cx="6858171" cy="7013397"/>
                        </a:xfrm>
                      </wpg:grpSpPr>
                      <wpg:grpSp>
                        <wpg:cNvPr id="9" name="Group 1"/>
                        <wpg:cNvGrpSpPr>
                          <a:grpSpLocks/>
                        </wpg:cNvGrpSpPr>
                        <wpg:grpSpPr>
                          <a:xfrm>
                            <a:off x="0" y="0"/>
                            <a:ext cx="6854952" cy="7013397"/>
                            <a:chOff x="0" y="-14630"/>
                            <a:chExt cx="6854952" cy="7013397"/>
                          </a:xfrm>
                        </wpg:grpSpPr>
                        <wps:wsp>
                          <wps:cNvPr id="20" name="Rectangle"/>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tangle"/>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tangle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title="Background Image">
                          <a:extLst>
                            <a:ext uri="{C183D7F6-B498-43B3-948B-1728B52AA6E4}">
                              <adec:decorative xmlns:adec="http://schemas.microsoft.com/office/drawing/2017/decorative" val="1"/>
                            </a:ext>
                          </a:extLst>
                        </pic:cNvPr>
                        <pic:cNvPicPr>
                          <a:picLocks/>
                        </pic:cNvPicPr>
                      </pic:nvPicPr>
                      <pic:blipFill rotWithShape="1">
                        <a:blip r:embed="rId2">
                          <a:alphaModFix amt="4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77050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6225" y="1295400"/>
                          <a:ext cx="885819" cy="857227"/>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7A8CC" id="Group 13" o:spid="_x0000_s1026" alt="&quot;&quot;" style="position:absolute;margin-left:.75pt;margin-top:-138.95pt;width:540pt;height:769.75pt;z-index:-251650560" coordsize="68580,97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">
              <v:group id="Group 2" o:spid="_x0000_s1027" style="position:absolute;top:27622;width:68580;height:70134" coordorigin="" coordsize="6858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68549;height:70133" coordorigin=",-146"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o:spid="_x0000_s1029" style="position:absolute;left:731;top:-146;width:67818;height:7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" fillcolor="#17365d [2415]" stroked="f" strokeweight="1pt">
                    <v:fill opacity="13107f"/>
                    <v:stroke miterlimit="4"/>
                    <v:textbox inset="3pt,3pt,3pt,3pt"/>
                  </v:rect>
                  <v:rect id="Rectangle" o:spid="_x0000_s1030"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" fillcolor="window" strokecolor="#1f497d [3215]" strokeweight="1pt">
                    <v:stroke opacity="19789f" miterlimit="4"/>
                    <v:path arrowok="t"/>
                    <v:textbox inset="3pt,3pt,3pt,3pt"/>
                  </v:rect>
                </v:group>
                <v:rect id="Rectangle" o:spid="_x0000_s1031" style="position:absolute;width:685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1f497d [3215]" strokecolor="#1f497d [3215]" strokeweight="1pt">
                  <v:stroke miterlimit="4"/>
                  <v:path arrowok="t"/>
                  <v:textbox inset="3pt,3pt,3pt,3pt"/>
                </v:rect>
              </v:group>
              <v:rect id="Rectangle 5" o:spid="_x0000_s1032" style="position:absolute;top:12954;width:68580;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quot;&quot;" style="position:absolute;width:68573;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">
                <v:imagedata r:id="rId4" o:title="" croptop="1f" cropbottom="23345f" cropright="455f"/>
                <o:lock v:ext="edit" aspectratio="f"/>
              </v:shape>
              <v:shape id="Round Same Side Corner Rectangle 14" o:spid="_x0000_s1034" style="position:absolute;left:2762;top:12954;width:8858;height:8572;rotation:180;visibility:visible;mso-wrap-style:square;v-text-anchor:middle" coordsize="885819,8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" path="m142874,l742945,v78907,,142874,63967,142874,142874l885819,857227r,l,857227r,l,142874c,63967,63967,,142874,xe" fillcolor="white [3212]" stroked="f" strokeweight="1pt">
                <v:path arrowok="t" o:connecttype="custom" o:connectlocs="142874,0;742945,0;885819,142874;885819,857227;885819,857227;0,857227;0,857227;0,142874;142874,0" o:connectangles="0,0,0,0,0,0,0,0,0"/>
              </v:shape>
            </v:group>
          </w:pict>
        </mc:Fallback>
      </mc:AlternateContent>
    </w:r>
    <w:r>
      <w:rPr>
        <w:noProof/>
      </w:rPr>
      <w:drawing>
        <wp:inline distT="0" distB="0" distL="0" distR="0" wp14:anchorId="0BAD3A04" wp14:editId="0C2E9B51">
          <wp:extent cx="2468339" cy="718705"/>
          <wp:effectExtent l="0" t="0" r="0" b="571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5"/>
                  <a:stretch>
                    <a:fillRect/>
                  </a:stretch>
                </pic:blipFill>
                <pic:spPr>
                  <a:xfrm>
                    <a:off x="0" y="0"/>
                    <a:ext cx="2496240" cy="7268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2D8"/>
    <w:multiLevelType w:val="hybridMultilevel"/>
    <w:tmpl w:val="937C9D8A"/>
    <w:lvl w:ilvl="0" w:tplc="1CDED770">
      <w:start w:val="1"/>
      <w:numFmt w:val="bullet"/>
      <w:lvlText w:val="•"/>
      <w:lvlJc w:val="left"/>
      <w:pPr>
        <w:tabs>
          <w:tab w:val="num" w:pos="720"/>
        </w:tabs>
        <w:ind w:left="720" w:hanging="360"/>
      </w:pPr>
      <w:rPr>
        <w:rFonts w:ascii="Arial" w:hAnsi="Arial" w:hint="default"/>
      </w:rPr>
    </w:lvl>
    <w:lvl w:ilvl="1" w:tplc="5CD85328" w:tentative="1">
      <w:start w:val="1"/>
      <w:numFmt w:val="bullet"/>
      <w:lvlText w:val="•"/>
      <w:lvlJc w:val="left"/>
      <w:pPr>
        <w:tabs>
          <w:tab w:val="num" w:pos="1440"/>
        </w:tabs>
        <w:ind w:left="1440" w:hanging="360"/>
      </w:pPr>
      <w:rPr>
        <w:rFonts w:ascii="Arial" w:hAnsi="Arial" w:hint="default"/>
      </w:rPr>
    </w:lvl>
    <w:lvl w:ilvl="2" w:tplc="AB381F2C" w:tentative="1">
      <w:start w:val="1"/>
      <w:numFmt w:val="bullet"/>
      <w:lvlText w:val="•"/>
      <w:lvlJc w:val="left"/>
      <w:pPr>
        <w:tabs>
          <w:tab w:val="num" w:pos="2160"/>
        </w:tabs>
        <w:ind w:left="2160" w:hanging="360"/>
      </w:pPr>
      <w:rPr>
        <w:rFonts w:ascii="Arial" w:hAnsi="Arial" w:hint="default"/>
      </w:rPr>
    </w:lvl>
    <w:lvl w:ilvl="3" w:tplc="2320F3F2" w:tentative="1">
      <w:start w:val="1"/>
      <w:numFmt w:val="bullet"/>
      <w:lvlText w:val="•"/>
      <w:lvlJc w:val="left"/>
      <w:pPr>
        <w:tabs>
          <w:tab w:val="num" w:pos="2880"/>
        </w:tabs>
        <w:ind w:left="2880" w:hanging="360"/>
      </w:pPr>
      <w:rPr>
        <w:rFonts w:ascii="Arial" w:hAnsi="Arial" w:hint="default"/>
      </w:rPr>
    </w:lvl>
    <w:lvl w:ilvl="4" w:tplc="273C99E0" w:tentative="1">
      <w:start w:val="1"/>
      <w:numFmt w:val="bullet"/>
      <w:lvlText w:val="•"/>
      <w:lvlJc w:val="left"/>
      <w:pPr>
        <w:tabs>
          <w:tab w:val="num" w:pos="3600"/>
        </w:tabs>
        <w:ind w:left="3600" w:hanging="360"/>
      </w:pPr>
      <w:rPr>
        <w:rFonts w:ascii="Arial" w:hAnsi="Arial" w:hint="default"/>
      </w:rPr>
    </w:lvl>
    <w:lvl w:ilvl="5" w:tplc="CEB22C34" w:tentative="1">
      <w:start w:val="1"/>
      <w:numFmt w:val="bullet"/>
      <w:lvlText w:val="•"/>
      <w:lvlJc w:val="left"/>
      <w:pPr>
        <w:tabs>
          <w:tab w:val="num" w:pos="4320"/>
        </w:tabs>
        <w:ind w:left="4320" w:hanging="360"/>
      </w:pPr>
      <w:rPr>
        <w:rFonts w:ascii="Arial" w:hAnsi="Arial" w:hint="default"/>
      </w:rPr>
    </w:lvl>
    <w:lvl w:ilvl="6" w:tplc="2A36DF68" w:tentative="1">
      <w:start w:val="1"/>
      <w:numFmt w:val="bullet"/>
      <w:lvlText w:val="•"/>
      <w:lvlJc w:val="left"/>
      <w:pPr>
        <w:tabs>
          <w:tab w:val="num" w:pos="5040"/>
        </w:tabs>
        <w:ind w:left="5040" w:hanging="360"/>
      </w:pPr>
      <w:rPr>
        <w:rFonts w:ascii="Arial" w:hAnsi="Arial" w:hint="default"/>
      </w:rPr>
    </w:lvl>
    <w:lvl w:ilvl="7" w:tplc="25E66B9C" w:tentative="1">
      <w:start w:val="1"/>
      <w:numFmt w:val="bullet"/>
      <w:lvlText w:val="•"/>
      <w:lvlJc w:val="left"/>
      <w:pPr>
        <w:tabs>
          <w:tab w:val="num" w:pos="5760"/>
        </w:tabs>
        <w:ind w:left="5760" w:hanging="360"/>
      </w:pPr>
      <w:rPr>
        <w:rFonts w:ascii="Arial" w:hAnsi="Arial" w:hint="default"/>
      </w:rPr>
    </w:lvl>
    <w:lvl w:ilvl="8" w:tplc="B8A059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881DCC"/>
    <w:multiLevelType w:val="hybridMultilevel"/>
    <w:tmpl w:val="8D42895C"/>
    <w:lvl w:ilvl="0" w:tplc="2BBE70AE">
      <w:start w:val="1"/>
      <w:numFmt w:val="bullet"/>
      <w:lvlText w:val="-"/>
      <w:lvlJc w:val="left"/>
      <w:pPr>
        <w:tabs>
          <w:tab w:val="num" w:pos="720"/>
        </w:tabs>
        <w:ind w:left="720" w:hanging="360"/>
      </w:pPr>
      <w:rPr>
        <w:rFonts w:ascii="Times New Roman" w:hAnsi="Times New Roman" w:hint="default"/>
      </w:rPr>
    </w:lvl>
    <w:lvl w:ilvl="1" w:tplc="1E8C5618" w:tentative="1">
      <w:start w:val="1"/>
      <w:numFmt w:val="bullet"/>
      <w:lvlText w:val="-"/>
      <w:lvlJc w:val="left"/>
      <w:pPr>
        <w:tabs>
          <w:tab w:val="num" w:pos="1440"/>
        </w:tabs>
        <w:ind w:left="1440" w:hanging="360"/>
      </w:pPr>
      <w:rPr>
        <w:rFonts w:ascii="Times New Roman" w:hAnsi="Times New Roman" w:hint="default"/>
      </w:rPr>
    </w:lvl>
    <w:lvl w:ilvl="2" w:tplc="27963154" w:tentative="1">
      <w:start w:val="1"/>
      <w:numFmt w:val="bullet"/>
      <w:lvlText w:val="-"/>
      <w:lvlJc w:val="left"/>
      <w:pPr>
        <w:tabs>
          <w:tab w:val="num" w:pos="2160"/>
        </w:tabs>
        <w:ind w:left="2160" w:hanging="360"/>
      </w:pPr>
      <w:rPr>
        <w:rFonts w:ascii="Times New Roman" w:hAnsi="Times New Roman" w:hint="default"/>
      </w:rPr>
    </w:lvl>
    <w:lvl w:ilvl="3" w:tplc="BA283494" w:tentative="1">
      <w:start w:val="1"/>
      <w:numFmt w:val="bullet"/>
      <w:lvlText w:val="-"/>
      <w:lvlJc w:val="left"/>
      <w:pPr>
        <w:tabs>
          <w:tab w:val="num" w:pos="2880"/>
        </w:tabs>
        <w:ind w:left="2880" w:hanging="360"/>
      </w:pPr>
      <w:rPr>
        <w:rFonts w:ascii="Times New Roman" w:hAnsi="Times New Roman" w:hint="default"/>
      </w:rPr>
    </w:lvl>
    <w:lvl w:ilvl="4" w:tplc="9DB6DB7E" w:tentative="1">
      <w:start w:val="1"/>
      <w:numFmt w:val="bullet"/>
      <w:lvlText w:val="-"/>
      <w:lvlJc w:val="left"/>
      <w:pPr>
        <w:tabs>
          <w:tab w:val="num" w:pos="3600"/>
        </w:tabs>
        <w:ind w:left="3600" w:hanging="360"/>
      </w:pPr>
      <w:rPr>
        <w:rFonts w:ascii="Times New Roman" w:hAnsi="Times New Roman" w:hint="default"/>
      </w:rPr>
    </w:lvl>
    <w:lvl w:ilvl="5" w:tplc="EEA4891A" w:tentative="1">
      <w:start w:val="1"/>
      <w:numFmt w:val="bullet"/>
      <w:lvlText w:val="-"/>
      <w:lvlJc w:val="left"/>
      <w:pPr>
        <w:tabs>
          <w:tab w:val="num" w:pos="4320"/>
        </w:tabs>
        <w:ind w:left="4320" w:hanging="360"/>
      </w:pPr>
      <w:rPr>
        <w:rFonts w:ascii="Times New Roman" w:hAnsi="Times New Roman" w:hint="default"/>
      </w:rPr>
    </w:lvl>
    <w:lvl w:ilvl="6" w:tplc="3E06BD9C" w:tentative="1">
      <w:start w:val="1"/>
      <w:numFmt w:val="bullet"/>
      <w:lvlText w:val="-"/>
      <w:lvlJc w:val="left"/>
      <w:pPr>
        <w:tabs>
          <w:tab w:val="num" w:pos="5040"/>
        </w:tabs>
        <w:ind w:left="5040" w:hanging="360"/>
      </w:pPr>
      <w:rPr>
        <w:rFonts w:ascii="Times New Roman" w:hAnsi="Times New Roman" w:hint="default"/>
      </w:rPr>
    </w:lvl>
    <w:lvl w:ilvl="7" w:tplc="C3448A62" w:tentative="1">
      <w:start w:val="1"/>
      <w:numFmt w:val="bullet"/>
      <w:lvlText w:val="-"/>
      <w:lvlJc w:val="left"/>
      <w:pPr>
        <w:tabs>
          <w:tab w:val="num" w:pos="5760"/>
        </w:tabs>
        <w:ind w:left="5760" w:hanging="360"/>
      </w:pPr>
      <w:rPr>
        <w:rFonts w:ascii="Times New Roman" w:hAnsi="Times New Roman" w:hint="default"/>
      </w:rPr>
    </w:lvl>
    <w:lvl w:ilvl="8" w:tplc="3A90208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44F4FCD"/>
    <w:multiLevelType w:val="hybridMultilevel"/>
    <w:tmpl w:val="4D227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D8B05BE"/>
    <w:multiLevelType w:val="hybridMultilevel"/>
    <w:tmpl w:val="CEBC97D6"/>
    <w:lvl w:ilvl="0" w:tplc="87149E48">
      <w:start w:val="1"/>
      <w:numFmt w:val="bullet"/>
      <w:lvlText w:val="-"/>
      <w:lvlJc w:val="left"/>
      <w:pPr>
        <w:tabs>
          <w:tab w:val="num" w:pos="720"/>
        </w:tabs>
        <w:ind w:left="720" w:hanging="360"/>
      </w:pPr>
      <w:rPr>
        <w:rFonts w:ascii="Times New Roman" w:hAnsi="Times New Roman" w:hint="default"/>
      </w:rPr>
    </w:lvl>
    <w:lvl w:ilvl="1" w:tplc="9E468F84" w:tentative="1">
      <w:start w:val="1"/>
      <w:numFmt w:val="bullet"/>
      <w:lvlText w:val="-"/>
      <w:lvlJc w:val="left"/>
      <w:pPr>
        <w:tabs>
          <w:tab w:val="num" w:pos="1440"/>
        </w:tabs>
        <w:ind w:left="1440" w:hanging="360"/>
      </w:pPr>
      <w:rPr>
        <w:rFonts w:ascii="Times New Roman" w:hAnsi="Times New Roman" w:hint="default"/>
      </w:rPr>
    </w:lvl>
    <w:lvl w:ilvl="2" w:tplc="4350CFAC" w:tentative="1">
      <w:start w:val="1"/>
      <w:numFmt w:val="bullet"/>
      <w:lvlText w:val="-"/>
      <w:lvlJc w:val="left"/>
      <w:pPr>
        <w:tabs>
          <w:tab w:val="num" w:pos="2160"/>
        </w:tabs>
        <w:ind w:left="2160" w:hanging="360"/>
      </w:pPr>
      <w:rPr>
        <w:rFonts w:ascii="Times New Roman" w:hAnsi="Times New Roman" w:hint="default"/>
      </w:rPr>
    </w:lvl>
    <w:lvl w:ilvl="3" w:tplc="92E4BD48" w:tentative="1">
      <w:start w:val="1"/>
      <w:numFmt w:val="bullet"/>
      <w:lvlText w:val="-"/>
      <w:lvlJc w:val="left"/>
      <w:pPr>
        <w:tabs>
          <w:tab w:val="num" w:pos="2880"/>
        </w:tabs>
        <w:ind w:left="2880" w:hanging="360"/>
      </w:pPr>
      <w:rPr>
        <w:rFonts w:ascii="Times New Roman" w:hAnsi="Times New Roman" w:hint="default"/>
      </w:rPr>
    </w:lvl>
    <w:lvl w:ilvl="4" w:tplc="26980128" w:tentative="1">
      <w:start w:val="1"/>
      <w:numFmt w:val="bullet"/>
      <w:lvlText w:val="-"/>
      <w:lvlJc w:val="left"/>
      <w:pPr>
        <w:tabs>
          <w:tab w:val="num" w:pos="3600"/>
        </w:tabs>
        <w:ind w:left="3600" w:hanging="360"/>
      </w:pPr>
      <w:rPr>
        <w:rFonts w:ascii="Times New Roman" w:hAnsi="Times New Roman" w:hint="default"/>
      </w:rPr>
    </w:lvl>
    <w:lvl w:ilvl="5" w:tplc="92509486" w:tentative="1">
      <w:start w:val="1"/>
      <w:numFmt w:val="bullet"/>
      <w:lvlText w:val="-"/>
      <w:lvlJc w:val="left"/>
      <w:pPr>
        <w:tabs>
          <w:tab w:val="num" w:pos="4320"/>
        </w:tabs>
        <w:ind w:left="4320" w:hanging="360"/>
      </w:pPr>
      <w:rPr>
        <w:rFonts w:ascii="Times New Roman" w:hAnsi="Times New Roman" w:hint="default"/>
      </w:rPr>
    </w:lvl>
    <w:lvl w:ilvl="6" w:tplc="5A6C6428" w:tentative="1">
      <w:start w:val="1"/>
      <w:numFmt w:val="bullet"/>
      <w:lvlText w:val="-"/>
      <w:lvlJc w:val="left"/>
      <w:pPr>
        <w:tabs>
          <w:tab w:val="num" w:pos="5040"/>
        </w:tabs>
        <w:ind w:left="5040" w:hanging="360"/>
      </w:pPr>
      <w:rPr>
        <w:rFonts w:ascii="Times New Roman" w:hAnsi="Times New Roman" w:hint="default"/>
      </w:rPr>
    </w:lvl>
    <w:lvl w:ilvl="7" w:tplc="CF70A950" w:tentative="1">
      <w:start w:val="1"/>
      <w:numFmt w:val="bullet"/>
      <w:lvlText w:val="-"/>
      <w:lvlJc w:val="left"/>
      <w:pPr>
        <w:tabs>
          <w:tab w:val="num" w:pos="5760"/>
        </w:tabs>
        <w:ind w:left="5760" w:hanging="360"/>
      </w:pPr>
      <w:rPr>
        <w:rFonts w:ascii="Times New Roman" w:hAnsi="Times New Roman" w:hint="default"/>
      </w:rPr>
    </w:lvl>
    <w:lvl w:ilvl="8" w:tplc="ECD0A08E"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wMjIyNjUzMTUyMDFW0lEKTi0uzszPAykwqgUAkJlyEywAAAA="/>
  </w:docVars>
  <w:rsids>
    <w:rsidRoot w:val="00783E1B"/>
    <w:rsid w:val="00026175"/>
    <w:rsid w:val="0005135F"/>
    <w:rsid w:val="00061916"/>
    <w:rsid w:val="000C75BF"/>
    <w:rsid w:val="000F73A3"/>
    <w:rsid w:val="001034AB"/>
    <w:rsid w:val="00110721"/>
    <w:rsid w:val="001257F0"/>
    <w:rsid w:val="0016108E"/>
    <w:rsid w:val="00184B4A"/>
    <w:rsid w:val="001A0AE3"/>
    <w:rsid w:val="001A199E"/>
    <w:rsid w:val="001B7D4E"/>
    <w:rsid w:val="001C42C8"/>
    <w:rsid w:val="002279C6"/>
    <w:rsid w:val="00246BBD"/>
    <w:rsid w:val="0025130C"/>
    <w:rsid w:val="00256391"/>
    <w:rsid w:val="002633EB"/>
    <w:rsid w:val="00265218"/>
    <w:rsid w:val="00272305"/>
    <w:rsid w:val="002C6ABD"/>
    <w:rsid w:val="002D3842"/>
    <w:rsid w:val="002D49C4"/>
    <w:rsid w:val="003071A0"/>
    <w:rsid w:val="00337C0F"/>
    <w:rsid w:val="0035052D"/>
    <w:rsid w:val="00366F6D"/>
    <w:rsid w:val="003E0129"/>
    <w:rsid w:val="003F50EB"/>
    <w:rsid w:val="003F693D"/>
    <w:rsid w:val="00410E03"/>
    <w:rsid w:val="00435E8C"/>
    <w:rsid w:val="00442DDE"/>
    <w:rsid w:val="004456B5"/>
    <w:rsid w:val="00463B35"/>
    <w:rsid w:val="00482917"/>
    <w:rsid w:val="004872C6"/>
    <w:rsid w:val="004B5374"/>
    <w:rsid w:val="004C2F50"/>
    <w:rsid w:val="004F7AF9"/>
    <w:rsid w:val="00524D35"/>
    <w:rsid w:val="00542A22"/>
    <w:rsid w:val="005555EE"/>
    <w:rsid w:val="005773E8"/>
    <w:rsid w:val="005A6806"/>
    <w:rsid w:val="005D124E"/>
    <w:rsid w:val="005F7F9F"/>
    <w:rsid w:val="00603EBA"/>
    <w:rsid w:val="00606D38"/>
    <w:rsid w:val="0061146D"/>
    <w:rsid w:val="00643F5A"/>
    <w:rsid w:val="00667FAF"/>
    <w:rsid w:val="00684557"/>
    <w:rsid w:val="006A7299"/>
    <w:rsid w:val="006C7D64"/>
    <w:rsid w:val="006D43A7"/>
    <w:rsid w:val="006E07A2"/>
    <w:rsid w:val="0071089C"/>
    <w:rsid w:val="00783E1B"/>
    <w:rsid w:val="007B0FC3"/>
    <w:rsid w:val="007B52D2"/>
    <w:rsid w:val="007C0D8A"/>
    <w:rsid w:val="007C1F7D"/>
    <w:rsid w:val="007D4902"/>
    <w:rsid w:val="007F1267"/>
    <w:rsid w:val="007F34EC"/>
    <w:rsid w:val="00835DE8"/>
    <w:rsid w:val="008B36CC"/>
    <w:rsid w:val="008B6EB5"/>
    <w:rsid w:val="008C5804"/>
    <w:rsid w:val="008D3EE1"/>
    <w:rsid w:val="008E3085"/>
    <w:rsid w:val="00915359"/>
    <w:rsid w:val="00965049"/>
    <w:rsid w:val="00983455"/>
    <w:rsid w:val="009C242C"/>
    <w:rsid w:val="009E360D"/>
    <w:rsid w:val="009E6AC6"/>
    <w:rsid w:val="009F4149"/>
    <w:rsid w:val="00A02846"/>
    <w:rsid w:val="00A254D8"/>
    <w:rsid w:val="00A27C0E"/>
    <w:rsid w:val="00A328CE"/>
    <w:rsid w:val="00A3321A"/>
    <w:rsid w:val="00A516F8"/>
    <w:rsid w:val="00A71237"/>
    <w:rsid w:val="00A73AE1"/>
    <w:rsid w:val="00AB2833"/>
    <w:rsid w:val="00AC580B"/>
    <w:rsid w:val="00AC7198"/>
    <w:rsid w:val="00AE3FB7"/>
    <w:rsid w:val="00AF1DE6"/>
    <w:rsid w:val="00AF342D"/>
    <w:rsid w:val="00B122BA"/>
    <w:rsid w:val="00BB09F4"/>
    <w:rsid w:val="00BC1B68"/>
    <w:rsid w:val="00BE0554"/>
    <w:rsid w:val="00BF5A49"/>
    <w:rsid w:val="00C50E6D"/>
    <w:rsid w:val="00C520D9"/>
    <w:rsid w:val="00C83F84"/>
    <w:rsid w:val="00C84BD5"/>
    <w:rsid w:val="00CF12E4"/>
    <w:rsid w:val="00CF31BB"/>
    <w:rsid w:val="00D17401"/>
    <w:rsid w:val="00D4436A"/>
    <w:rsid w:val="00D5716D"/>
    <w:rsid w:val="00D6462A"/>
    <w:rsid w:val="00D65CB7"/>
    <w:rsid w:val="00D774A6"/>
    <w:rsid w:val="00D832D3"/>
    <w:rsid w:val="00DB5CAA"/>
    <w:rsid w:val="00DD6E54"/>
    <w:rsid w:val="00DE3C23"/>
    <w:rsid w:val="00E141F4"/>
    <w:rsid w:val="00E301A2"/>
    <w:rsid w:val="00E53AFF"/>
    <w:rsid w:val="00E61D15"/>
    <w:rsid w:val="00EC11FC"/>
    <w:rsid w:val="00EF6DBC"/>
    <w:rsid w:val="00EF7681"/>
    <w:rsid w:val="00EF7890"/>
    <w:rsid w:val="00F02022"/>
    <w:rsid w:val="00F27B67"/>
    <w:rsid w:val="00F73887"/>
    <w:rsid w:val="00FB13AA"/>
    <w:rsid w:val="00FC0271"/>
    <w:rsid w:val="00FC65DE"/>
    <w:rsid w:val="00FD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CEB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Franklin Gothic Book" w:hAnsiTheme="minorHAnsi" w:cs="Times New Roman"/>
        <w:sz w:val="24"/>
        <w:szCs w:val="24"/>
        <w:lang w:val="en-US" w:eastAsia="en-US" w:bidi="ar-SA"/>
      </w:rPr>
    </w:rPrDefault>
    <w:pPrDefault>
      <w:pPr>
        <w:spacing w:after="240"/>
        <w:ind w:left="360" w:right="36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3E8"/>
  </w:style>
  <w:style w:type="paragraph" w:styleId="Heading1">
    <w:name w:val="heading 1"/>
    <w:basedOn w:val="Normal"/>
    <w:next w:val="Normal"/>
    <w:link w:val="Heading1Char"/>
    <w:uiPriority w:val="9"/>
    <w:qFormat/>
    <w:rsid w:val="00026175"/>
    <w:pPr>
      <w:keepNext/>
      <w:keepLines/>
      <w:pBdr>
        <w:bottom w:val="single" w:sz="8" w:space="1" w:color="1F497D" w:themeColor="text2"/>
      </w:pBdr>
      <w:spacing w:before="480" w:after="200"/>
      <w:outlineLvl w:val="0"/>
    </w:pPr>
    <w:rPr>
      <w:rFonts w:eastAsiaTheme="majorEastAsia" w:cstheme="majorBidi"/>
      <w:b/>
      <w:color w:val="1F497D" w:themeColor="text2"/>
      <w:szCs w:val="29"/>
      <w:lang w:val="en-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146D"/>
    <w:pPr>
      <w:tabs>
        <w:tab w:val="center" w:pos="4680"/>
        <w:tab w:val="right" w:pos="9360"/>
      </w:tabs>
      <w:spacing w:after="0"/>
      <w:ind w:left="0" w:right="0"/>
    </w:pPr>
  </w:style>
  <w:style w:type="character" w:customStyle="1" w:styleId="HeaderChar">
    <w:name w:val="Header Char"/>
    <w:basedOn w:val="DefaultParagraphFont"/>
    <w:link w:val="Header"/>
    <w:uiPriority w:val="99"/>
    <w:rsid w:val="0061146D"/>
  </w:style>
  <w:style w:type="paragraph" w:styleId="Footer">
    <w:name w:val="footer"/>
    <w:basedOn w:val="Normal"/>
    <w:link w:val="FooterChar"/>
    <w:uiPriority w:val="99"/>
    <w:rsid w:val="00BE0554"/>
    <w:pPr>
      <w:spacing w:after="120"/>
    </w:pPr>
  </w:style>
  <w:style w:type="character" w:customStyle="1" w:styleId="FooterChar">
    <w:name w:val="Footer Char"/>
    <w:basedOn w:val="DefaultParagraphFont"/>
    <w:link w:val="Footer"/>
    <w:uiPriority w:val="99"/>
    <w:rsid w:val="00BE0554"/>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1146D"/>
    <w:pPr>
      <w:spacing w:after="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uiPriority w:val="10"/>
    <w:rsid w:val="002D49C4"/>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Autospacing="1"/>
    </w:pPr>
    <w:rPr>
      <w:rFonts w:ascii="Times New Roman" w:eastAsia="Times New Roman" w:hAnsi="Times New Roman"/>
    </w:rPr>
  </w:style>
  <w:style w:type="paragraph" w:customStyle="1" w:styleId="Contacts">
    <w:name w:val="Contacts"/>
    <w:basedOn w:val="Normal"/>
    <w:uiPriority w:val="11"/>
    <w:qFormat/>
    <w:rsid w:val="003F50EB"/>
    <w:pPr>
      <w:spacing w:after="100"/>
      <w:ind w:left="0" w:right="0"/>
      <w:jc w:val="center"/>
    </w:pPr>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lueBoldText">
    <w:name w:val="Blue Bold Text"/>
    <w:basedOn w:val="Normal"/>
    <w:uiPriority w:val="11"/>
    <w:qFormat/>
    <w:rsid w:val="00410E03"/>
    <w:pPr>
      <w:spacing w:after="0"/>
    </w:pPr>
    <w:rPr>
      <w:b/>
      <w:bCs/>
      <w:color w:val="1F497D" w:themeColor="text2"/>
    </w:rPr>
  </w:style>
  <w:style w:type="character" w:customStyle="1" w:styleId="Heading1Char">
    <w:name w:val="Heading 1 Char"/>
    <w:basedOn w:val="DefaultParagraphFont"/>
    <w:link w:val="Heading1"/>
    <w:uiPriority w:val="9"/>
    <w:rsid w:val="00026175"/>
    <w:rPr>
      <w:rFonts w:eastAsiaTheme="majorEastAsia" w:cstheme="majorBidi"/>
      <w:b/>
      <w:color w:val="1F497D" w:themeColor="text2"/>
      <w:szCs w:val="29"/>
      <w:lang w:val="en-IN" w:bidi="hi-IN"/>
    </w:rPr>
  </w:style>
  <w:style w:type="paragraph" w:styleId="BalloonText">
    <w:name w:val="Balloon Text"/>
    <w:basedOn w:val="Normal"/>
    <w:link w:val="BalloonTextChar"/>
    <w:uiPriority w:val="99"/>
    <w:semiHidden/>
    <w:unhideWhenUsed/>
    <w:rsid w:val="008C58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804"/>
    <w:rPr>
      <w:rFonts w:ascii="Segoe UI" w:hAnsi="Segoe UI" w:cs="Segoe UI"/>
      <w:color w:val="000000"/>
      <w:sz w:val="18"/>
      <w:szCs w:val="18"/>
    </w:rPr>
  </w:style>
  <w:style w:type="paragraph" w:customStyle="1" w:styleId="BlueText">
    <w:name w:val="Blue Text"/>
    <w:basedOn w:val="Normal"/>
    <w:next w:val="Normal"/>
    <w:uiPriority w:val="11"/>
    <w:qFormat/>
    <w:rsid w:val="006E07A2"/>
    <w:pPr>
      <w:spacing w:after="360"/>
    </w:pPr>
    <w:rPr>
      <w:i/>
      <w:color w:val="1F497D" w:themeColor="text2"/>
      <w:sz w:val="22"/>
    </w:rPr>
  </w:style>
  <w:style w:type="character" w:styleId="Emphasis">
    <w:name w:val="Emphasis"/>
    <w:basedOn w:val="DefaultParagraphFont"/>
    <w:uiPriority w:val="20"/>
    <w:qFormat/>
    <w:rsid w:val="002279C6"/>
    <w:rPr>
      <w:b/>
      <w:i w:val="0"/>
      <w:iCs/>
      <w:color w:val="1F497D" w:themeColor="text2"/>
    </w:rPr>
  </w:style>
  <w:style w:type="paragraph" w:styleId="NoSpacing">
    <w:name w:val="No Spacing"/>
    <w:uiPriority w:val="11"/>
    <w:qFormat/>
    <w:rsid w:val="006114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100590">
      <w:bodyDiv w:val="1"/>
      <w:marLeft w:val="0"/>
      <w:marRight w:val="0"/>
      <w:marTop w:val="0"/>
      <w:marBottom w:val="0"/>
      <w:divBdr>
        <w:top w:val="none" w:sz="0" w:space="0" w:color="auto"/>
        <w:left w:val="none" w:sz="0" w:space="0" w:color="auto"/>
        <w:bottom w:val="none" w:sz="0" w:space="0" w:color="auto"/>
        <w:right w:val="none" w:sz="0" w:space="0" w:color="auto"/>
      </w:divBdr>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84474">
      <w:bodyDiv w:val="1"/>
      <w:marLeft w:val="0"/>
      <w:marRight w:val="0"/>
      <w:marTop w:val="0"/>
      <w:marBottom w:val="0"/>
      <w:divBdr>
        <w:top w:val="none" w:sz="0" w:space="0" w:color="auto"/>
        <w:left w:val="none" w:sz="0" w:space="0" w:color="auto"/>
        <w:bottom w:val="none" w:sz="0" w:space="0" w:color="auto"/>
        <w:right w:val="none" w:sz="0" w:space="0" w:color="auto"/>
      </w:divBdr>
    </w:div>
    <w:div w:id="552813578">
      <w:bodyDiv w:val="1"/>
      <w:marLeft w:val="0"/>
      <w:marRight w:val="0"/>
      <w:marTop w:val="0"/>
      <w:marBottom w:val="0"/>
      <w:divBdr>
        <w:top w:val="none" w:sz="0" w:space="0" w:color="auto"/>
        <w:left w:val="none" w:sz="0" w:space="0" w:color="auto"/>
        <w:bottom w:val="none" w:sz="0" w:space="0" w:color="auto"/>
        <w:right w:val="none" w:sz="0" w:space="0" w:color="auto"/>
      </w:divBdr>
      <w:divsChild>
        <w:div w:id="735401140">
          <w:marLeft w:val="274"/>
          <w:marRight w:val="0"/>
          <w:marTop w:val="0"/>
          <w:marBottom w:val="0"/>
          <w:divBdr>
            <w:top w:val="none" w:sz="0" w:space="0" w:color="auto"/>
            <w:left w:val="none" w:sz="0" w:space="0" w:color="auto"/>
            <w:bottom w:val="none" w:sz="0" w:space="0" w:color="auto"/>
            <w:right w:val="none" w:sz="0" w:space="0" w:color="auto"/>
          </w:divBdr>
        </w:div>
        <w:div w:id="562570326">
          <w:marLeft w:val="274"/>
          <w:marRight w:val="0"/>
          <w:marTop w:val="0"/>
          <w:marBottom w:val="0"/>
          <w:divBdr>
            <w:top w:val="none" w:sz="0" w:space="0" w:color="auto"/>
            <w:left w:val="none" w:sz="0" w:space="0" w:color="auto"/>
            <w:bottom w:val="none" w:sz="0" w:space="0" w:color="auto"/>
            <w:right w:val="none" w:sz="0" w:space="0" w:color="auto"/>
          </w:divBdr>
        </w:div>
        <w:div w:id="640430181">
          <w:marLeft w:val="274"/>
          <w:marRight w:val="0"/>
          <w:marTop w:val="0"/>
          <w:marBottom w:val="0"/>
          <w:divBdr>
            <w:top w:val="none" w:sz="0" w:space="0" w:color="auto"/>
            <w:left w:val="none" w:sz="0" w:space="0" w:color="auto"/>
            <w:bottom w:val="none" w:sz="0" w:space="0" w:color="auto"/>
            <w:right w:val="none" w:sz="0" w:space="0" w:color="auto"/>
          </w:divBdr>
        </w:div>
        <w:div w:id="1157265379">
          <w:marLeft w:val="274"/>
          <w:marRight w:val="0"/>
          <w:marTop w:val="0"/>
          <w:marBottom w:val="0"/>
          <w:divBdr>
            <w:top w:val="none" w:sz="0" w:space="0" w:color="auto"/>
            <w:left w:val="none" w:sz="0" w:space="0" w:color="auto"/>
            <w:bottom w:val="none" w:sz="0" w:space="0" w:color="auto"/>
            <w:right w:val="none" w:sz="0" w:space="0" w:color="auto"/>
          </w:divBdr>
        </w:div>
        <w:div w:id="638800754">
          <w:marLeft w:val="274"/>
          <w:marRight w:val="0"/>
          <w:marTop w:val="0"/>
          <w:marBottom w:val="0"/>
          <w:divBdr>
            <w:top w:val="none" w:sz="0" w:space="0" w:color="auto"/>
            <w:left w:val="none" w:sz="0" w:space="0" w:color="auto"/>
            <w:bottom w:val="none" w:sz="0" w:space="0" w:color="auto"/>
            <w:right w:val="none" w:sz="0" w:space="0" w:color="auto"/>
          </w:divBdr>
        </w:div>
        <w:div w:id="155877286">
          <w:marLeft w:val="274"/>
          <w:marRight w:val="0"/>
          <w:marTop w:val="0"/>
          <w:marBottom w:val="0"/>
          <w:divBdr>
            <w:top w:val="none" w:sz="0" w:space="0" w:color="auto"/>
            <w:left w:val="none" w:sz="0" w:space="0" w:color="auto"/>
            <w:bottom w:val="none" w:sz="0" w:space="0" w:color="auto"/>
            <w:right w:val="none" w:sz="0" w:space="0" w:color="auto"/>
          </w:divBdr>
        </w:div>
      </w:divsChild>
    </w:div>
    <w:div w:id="619260705">
      <w:bodyDiv w:val="1"/>
      <w:marLeft w:val="0"/>
      <w:marRight w:val="0"/>
      <w:marTop w:val="0"/>
      <w:marBottom w:val="0"/>
      <w:divBdr>
        <w:top w:val="none" w:sz="0" w:space="0" w:color="auto"/>
        <w:left w:val="none" w:sz="0" w:space="0" w:color="auto"/>
        <w:bottom w:val="none" w:sz="0" w:space="0" w:color="auto"/>
        <w:right w:val="none" w:sz="0" w:space="0" w:color="auto"/>
      </w:divBdr>
    </w:div>
    <w:div w:id="630942133">
      <w:bodyDiv w:val="1"/>
      <w:marLeft w:val="0"/>
      <w:marRight w:val="0"/>
      <w:marTop w:val="0"/>
      <w:marBottom w:val="0"/>
      <w:divBdr>
        <w:top w:val="none" w:sz="0" w:space="0" w:color="auto"/>
        <w:left w:val="none" w:sz="0" w:space="0" w:color="auto"/>
        <w:bottom w:val="none" w:sz="0" w:space="0" w:color="auto"/>
        <w:right w:val="none" w:sz="0" w:space="0" w:color="auto"/>
      </w:divBdr>
      <w:divsChild>
        <w:div w:id="355276593">
          <w:marLeft w:val="274"/>
          <w:marRight w:val="0"/>
          <w:marTop w:val="0"/>
          <w:marBottom w:val="0"/>
          <w:divBdr>
            <w:top w:val="none" w:sz="0" w:space="0" w:color="auto"/>
            <w:left w:val="none" w:sz="0" w:space="0" w:color="auto"/>
            <w:bottom w:val="none" w:sz="0" w:space="0" w:color="auto"/>
            <w:right w:val="none" w:sz="0" w:space="0" w:color="auto"/>
          </w:divBdr>
        </w:div>
        <w:div w:id="1818262955">
          <w:marLeft w:val="274"/>
          <w:marRight w:val="0"/>
          <w:marTop w:val="0"/>
          <w:marBottom w:val="0"/>
          <w:divBdr>
            <w:top w:val="none" w:sz="0" w:space="0" w:color="auto"/>
            <w:left w:val="none" w:sz="0" w:space="0" w:color="auto"/>
            <w:bottom w:val="none" w:sz="0" w:space="0" w:color="auto"/>
            <w:right w:val="none" w:sz="0" w:space="0" w:color="auto"/>
          </w:divBdr>
        </w:div>
        <w:div w:id="578949094">
          <w:marLeft w:val="274"/>
          <w:marRight w:val="0"/>
          <w:marTop w:val="0"/>
          <w:marBottom w:val="0"/>
          <w:divBdr>
            <w:top w:val="none" w:sz="0" w:space="0" w:color="auto"/>
            <w:left w:val="none" w:sz="0" w:space="0" w:color="auto"/>
            <w:bottom w:val="none" w:sz="0" w:space="0" w:color="auto"/>
            <w:right w:val="none" w:sz="0" w:space="0" w:color="auto"/>
          </w:divBdr>
        </w:div>
        <w:div w:id="1754233512">
          <w:marLeft w:val="274"/>
          <w:marRight w:val="0"/>
          <w:marTop w:val="0"/>
          <w:marBottom w:val="0"/>
          <w:divBdr>
            <w:top w:val="none" w:sz="0" w:space="0" w:color="auto"/>
            <w:left w:val="none" w:sz="0" w:space="0" w:color="auto"/>
            <w:bottom w:val="none" w:sz="0" w:space="0" w:color="auto"/>
            <w:right w:val="none" w:sz="0" w:space="0" w:color="auto"/>
          </w:divBdr>
        </w:div>
        <w:div w:id="791285529">
          <w:marLeft w:val="274"/>
          <w:marRight w:val="0"/>
          <w:marTop w:val="0"/>
          <w:marBottom w:val="0"/>
          <w:divBdr>
            <w:top w:val="none" w:sz="0" w:space="0" w:color="auto"/>
            <w:left w:val="none" w:sz="0" w:space="0" w:color="auto"/>
            <w:bottom w:val="none" w:sz="0" w:space="0" w:color="auto"/>
            <w:right w:val="none" w:sz="0" w:space="0" w:color="auto"/>
          </w:divBdr>
        </w:div>
        <w:div w:id="843671239">
          <w:marLeft w:val="274"/>
          <w:marRight w:val="0"/>
          <w:marTop w:val="0"/>
          <w:marBottom w:val="0"/>
          <w:divBdr>
            <w:top w:val="none" w:sz="0" w:space="0" w:color="auto"/>
            <w:left w:val="none" w:sz="0" w:space="0" w:color="auto"/>
            <w:bottom w:val="none" w:sz="0" w:space="0" w:color="auto"/>
            <w:right w:val="none" w:sz="0" w:space="0" w:color="auto"/>
          </w:divBdr>
        </w:div>
        <w:div w:id="496270498">
          <w:marLeft w:val="274"/>
          <w:marRight w:val="0"/>
          <w:marTop w:val="0"/>
          <w:marBottom w:val="0"/>
          <w:divBdr>
            <w:top w:val="none" w:sz="0" w:space="0" w:color="auto"/>
            <w:left w:val="none" w:sz="0" w:space="0" w:color="auto"/>
            <w:bottom w:val="none" w:sz="0" w:space="0" w:color="auto"/>
            <w:right w:val="none" w:sz="0" w:space="0" w:color="auto"/>
          </w:divBdr>
        </w:div>
        <w:div w:id="707729204">
          <w:marLeft w:val="274"/>
          <w:marRight w:val="0"/>
          <w:marTop w:val="0"/>
          <w:marBottom w:val="0"/>
          <w:divBdr>
            <w:top w:val="none" w:sz="0" w:space="0" w:color="auto"/>
            <w:left w:val="none" w:sz="0" w:space="0" w:color="auto"/>
            <w:bottom w:val="none" w:sz="0" w:space="0" w:color="auto"/>
            <w:right w:val="none" w:sz="0" w:space="0" w:color="auto"/>
          </w:divBdr>
        </w:div>
        <w:div w:id="884487596">
          <w:marLeft w:val="274"/>
          <w:marRight w:val="0"/>
          <w:marTop w:val="0"/>
          <w:marBottom w:val="0"/>
          <w:divBdr>
            <w:top w:val="none" w:sz="0" w:space="0" w:color="auto"/>
            <w:left w:val="none" w:sz="0" w:space="0" w:color="auto"/>
            <w:bottom w:val="none" w:sz="0" w:space="0" w:color="auto"/>
            <w:right w:val="none" w:sz="0" w:space="0" w:color="auto"/>
          </w:divBdr>
        </w:div>
        <w:div w:id="766576990">
          <w:marLeft w:val="274"/>
          <w:marRight w:val="0"/>
          <w:marTop w:val="0"/>
          <w:marBottom w:val="0"/>
          <w:divBdr>
            <w:top w:val="none" w:sz="0" w:space="0" w:color="auto"/>
            <w:left w:val="none" w:sz="0" w:space="0" w:color="auto"/>
            <w:bottom w:val="none" w:sz="0" w:space="0" w:color="auto"/>
            <w:right w:val="none" w:sz="0" w:space="0" w:color="auto"/>
          </w:divBdr>
        </w:div>
        <w:div w:id="1587954375">
          <w:marLeft w:val="274"/>
          <w:marRight w:val="0"/>
          <w:marTop w:val="0"/>
          <w:marBottom w:val="0"/>
          <w:divBdr>
            <w:top w:val="none" w:sz="0" w:space="0" w:color="auto"/>
            <w:left w:val="none" w:sz="0" w:space="0" w:color="auto"/>
            <w:bottom w:val="none" w:sz="0" w:space="0" w:color="auto"/>
            <w:right w:val="none" w:sz="0" w:space="0" w:color="auto"/>
          </w:divBdr>
        </w:div>
        <w:div w:id="1487211356">
          <w:marLeft w:val="274"/>
          <w:marRight w:val="0"/>
          <w:marTop w:val="0"/>
          <w:marBottom w:val="0"/>
          <w:divBdr>
            <w:top w:val="none" w:sz="0" w:space="0" w:color="auto"/>
            <w:left w:val="none" w:sz="0" w:space="0" w:color="auto"/>
            <w:bottom w:val="none" w:sz="0" w:space="0" w:color="auto"/>
            <w:right w:val="none" w:sz="0" w:space="0" w:color="auto"/>
          </w:divBdr>
        </w:div>
        <w:div w:id="1268927514">
          <w:marLeft w:val="274"/>
          <w:marRight w:val="0"/>
          <w:marTop w:val="0"/>
          <w:marBottom w:val="0"/>
          <w:divBdr>
            <w:top w:val="none" w:sz="0" w:space="0" w:color="auto"/>
            <w:left w:val="none" w:sz="0" w:space="0" w:color="auto"/>
            <w:bottom w:val="none" w:sz="0" w:space="0" w:color="auto"/>
            <w:right w:val="none" w:sz="0" w:space="0" w:color="auto"/>
          </w:divBdr>
        </w:div>
        <w:div w:id="1750809572">
          <w:marLeft w:val="274"/>
          <w:marRight w:val="0"/>
          <w:marTop w:val="0"/>
          <w:marBottom w:val="0"/>
          <w:divBdr>
            <w:top w:val="none" w:sz="0" w:space="0" w:color="auto"/>
            <w:left w:val="none" w:sz="0" w:space="0" w:color="auto"/>
            <w:bottom w:val="none" w:sz="0" w:space="0" w:color="auto"/>
            <w:right w:val="none" w:sz="0" w:space="0" w:color="auto"/>
          </w:divBdr>
        </w:div>
      </w:divsChild>
    </w:div>
    <w:div w:id="636835105">
      <w:bodyDiv w:val="1"/>
      <w:marLeft w:val="0"/>
      <w:marRight w:val="0"/>
      <w:marTop w:val="0"/>
      <w:marBottom w:val="0"/>
      <w:divBdr>
        <w:top w:val="none" w:sz="0" w:space="0" w:color="auto"/>
        <w:left w:val="none" w:sz="0" w:space="0" w:color="auto"/>
        <w:bottom w:val="none" w:sz="0" w:space="0" w:color="auto"/>
        <w:right w:val="none" w:sz="0" w:space="0" w:color="auto"/>
      </w:divBdr>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121241">
      <w:bodyDiv w:val="1"/>
      <w:marLeft w:val="0"/>
      <w:marRight w:val="0"/>
      <w:marTop w:val="0"/>
      <w:marBottom w:val="0"/>
      <w:divBdr>
        <w:top w:val="none" w:sz="0" w:space="0" w:color="auto"/>
        <w:left w:val="none" w:sz="0" w:space="0" w:color="auto"/>
        <w:bottom w:val="none" w:sz="0" w:space="0" w:color="auto"/>
        <w:right w:val="none" w:sz="0" w:space="0" w:color="auto"/>
      </w:divBdr>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6410">
      <w:bodyDiv w:val="1"/>
      <w:marLeft w:val="0"/>
      <w:marRight w:val="0"/>
      <w:marTop w:val="0"/>
      <w:marBottom w:val="0"/>
      <w:divBdr>
        <w:top w:val="none" w:sz="0" w:space="0" w:color="auto"/>
        <w:left w:val="none" w:sz="0" w:space="0" w:color="auto"/>
        <w:bottom w:val="none" w:sz="0" w:space="0" w:color="auto"/>
        <w:right w:val="none" w:sz="0" w:space="0" w:color="auto"/>
      </w:divBdr>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6267">
      <w:bodyDiv w:val="1"/>
      <w:marLeft w:val="0"/>
      <w:marRight w:val="0"/>
      <w:marTop w:val="0"/>
      <w:marBottom w:val="0"/>
      <w:divBdr>
        <w:top w:val="none" w:sz="0" w:space="0" w:color="auto"/>
        <w:left w:val="none" w:sz="0" w:space="0" w:color="auto"/>
        <w:bottom w:val="none" w:sz="0" w:space="0" w:color="auto"/>
        <w:right w:val="none" w:sz="0" w:space="0" w:color="auto"/>
      </w:divBdr>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7709">
      <w:bodyDiv w:val="1"/>
      <w:marLeft w:val="0"/>
      <w:marRight w:val="0"/>
      <w:marTop w:val="0"/>
      <w:marBottom w:val="0"/>
      <w:divBdr>
        <w:top w:val="none" w:sz="0" w:space="0" w:color="auto"/>
        <w:left w:val="none" w:sz="0" w:space="0" w:color="auto"/>
        <w:bottom w:val="none" w:sz="0" w:space="0" w:color="auto"/>
        <w:right w:val="none" w:sz="0" w:space="0" w:color="auto"/>
      </w:divBdr>
    </w:div>
    <w:div w:id="914556043">
      <w:bodyDiv w:val="1"/>
      <w:marLeft w:val="0"/>
      <w:marRight w:val="0"/>
      <w:marTop w:val="0"/>
      <w:marBottom w:val="0"/>
      <w:divBdr>
        <w:top w:val="none" w:sz="0" w:space="0" w:color="auto"/>
        <w:left w:val="none" w:sz="0" w:space="0" w:color="auto"/>
        <w:bottom w:val="none" w:sz="0" w:space="0" w:color="auto"/>
        <w:right w:val="none" w:sz="0" w:space="0" w:color="auto"/>
      </w:divBdr>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18324">
      <w:bodyDiv w:val="1"/>
      <w:marLeft w:val="0"/>
      <w:marRight w:val="0"/>
      <w:marTop w:val="0"/>
      <w:marBottom w:val="0"/>
      <w:divBdr>
        <w:top w:val="none" w:sz="0" w:space="0" w:color="auto"/>
        <w:left w:val="none" w:sz="0" w:space="0" w:color="auto"/>
        <w:bottom w:val="none" w:sz="0" w:space="0" w:color="auto"/>
        <w:right w:val="none" w:sz="0" w:space="0" w:color="auto"/>
      </w:divBdr>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5964">
      <w:bodyDiv w:val="1"/>
      <w:marLeft w:val="0"/>
      <w:marRight w:val="0"/>
      <w:marTop w:val="0"/>
      <w:marBottom w:val="0"/>
      <w:divBdr>
        <w:top w:val="none" w:sz="0" w:space="0" w:color="auto"/>
        <w:left w:val="none" w:sz="0" w:space="0" w:color="auto"/>
        <w:bottom w:val="none" w:sz="0" w:space="0" w:color="auto"/>
        <w:right w:val="none" w:sz="0" w:space="0" w:color="auto"/>
      </w:divBdr>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86815">
      <w:bodyDiv w:val="1"/>
      <w:marLeft w:val="0"/>
      <w:marRight w:val="0"/>
      <w:marTop w:val="0"/>
      <w:marBottom w:val="0"/>
      <w:divBdr>
        <w:top w:val="none" w:sz="0" w:space="0" w:color="auto"/>
        <w:left w:val="none" w:sz="0" w:space="0" w:color="auto"/>
        <w:bottom w:val="none" w:sz="0" w:space="0" w:color="auto"/>
        <w:right w:val="none" w:sz="0" w:space="0" w:color="auto"/>
      </w:divBdr>
      <w:divsChild>
        <w:div w:id="1302687654">
          <w:marLeft w:val="274"/>
          <w:marRight w:val="0"/>
          <w:marTop w:val="0"/>
          <w:marBottom w:val="0"/>
          <w:divBdr>
            <w:top w:val="none" w:sz="0" w:space="0" w:color="auto"/>
            <w:left w:val="none" w:sz="0" w:space="0" w:color="auto"/>
            <w:bottom w:val="none" w:sz="0" w:space="0" w:color="auto"/>
            <w:right w:val="none" w:sz="0" w:space="0" w:color="auto"/>
          </w:divBdr>
        </w:div>
        <w:div w:id="147984161">
          <w:marLeft w:val="274"/>
          <w:marRight w:val="0"/>
          <w:marTop w:val="0"/>
          <w:marBottom w:val="0"/>
          <w:divBdr>
            <w:top w:val="none" w:sz="0" w:space="0" w:color="auto"/>
            <w:left w:val="none" w:sz="0" w:space="0" w:color="auto"/>
            <w:bottom w:val="none" w:sz="0" w:space="0" w:color="auto"/>
            <w:right w:val="none" w:sz="0" w:space="0" w:color="auto"/>
          </w:divBdr>
        </w:div>
        <w:div w:id="974985059">
          <w:marLeft w:val="274"/>
          <w:marRight w:val="0"/>
          <w:marTop w:val="0"/>
          <w:marBottom w:val="0"/>
          <w:divBdr>
            <w:top w:val="none" w:sz="0" w:space="0" w:color="auto"/>
            <w:left w:val="none" w:sz="0" w:space="0" w:color="auto"/>
            <w:bottom w:val="none" w:sz="0" w:space="0" w:color="auto"/>
            <w:right w:val="none" w:sz="0" w:space="0" w:color="auto"/>
          </w:divBdr>
        </w:div>
        <w:div w:id="700785338">
          <w:marLeft w:val="274"/>
          <w:marRight w:val="0"/>
          <w:marTop w:val="0"/>
          <w:marBottom w:val="0"/>
          <w:divBdr>
            <w:top w:val="none" w:sz="0" w:space="0" w:color="auto"/>
            <w:left w:val="none" w:sz="0" w:space="0" w:color="auto"/>
            <w:bottom w:val="none" w:sz="0" w:space="0" w:color="auto"/>
            <w:right w:val="none" w:sz="0" w:space="0" w:color="auto"/>
          </w:divBdr>
        </w:div>
        <w:div w:id="140076731">
          <w:marLeft w:val="274"/>
          <w:marRight w:val="0"/>
          <w:marTop w:val="0"/>
          <w:marBottom w:val="0"/>
          <w:divBdr>
            <w:top w:val="none" w:sz="0" w:space="0" w:color="auto"/>
            <w:left w:val="none" w:sz="0" w:space="0" w:color="auto"/>
            <w:bottom w:val="none" w:sz="0" w:space="0" w:color="auto"/>
            <w:right w:val="none" w:sz="0" w:space="0" w:color="auto"/>
          </w:divBdr>
        </w:div>
        <w:div w:id="1582989242">
          <w:marLeft w:val="274"/>
          <w:marRight w:val="0"/>
          <w:marTop w:val="0"/>
          <w:marBottom w:val="0"/>
          <w:divBdr>
            <w:top w:val="none" w:sz="0" w:space="0" w:color="auto"/>
            <w:left w:val="none" w:sz="0" w:space="0" w:color="auto"/>
            <w:bottom w:val="none" w:sz="0" w:space="0" w:color="auto"/>
            <w:right w:val="none" w:sz="0" w:space="0" w:color="auto"/>
          </w:divBdr>
        </w:div>
        <w:div w:id="243951703">
          <w:marLeft w:val="274"/>
          <w:marRight w:val="0"/>
          <w:marTop w:val="0"/>
          <w:marBottom w:val="0"/>
          <w:divBdr>
            <w:top w:val="none" w:sz="0" w:space="0" w:color="auto"/>
            <w:left w:val="none" w:sz="0" w:space="0" w:color="auto"/>
            <w:bottom w:val="none" w:sz="0" w:space="0" w:color="auto"/>
            <w:right w:val="none" w:sz="0" w:space="0" w:color="auto"/>
          </w:divBdr>
        </w:div>
        <w:div w:id="1725985867">
          <w:marLeft w:val="274"/>
          <w:marRight w:val="0"/>
          <w:marTop w:val="0"/>
          <w:marBottom w:val="0"/>
          <w:divBdr>
            <w:top w:val="none" w:sz="0" w:space="0" w:color="auto"/>
            <w:left w:val="none" w:sz="0" w:space="0" w:color="auto"/>
            <w:bottom w:val="none" w:sz="0" w:space="0" w:color="auto"/>
            <w:right w:val="none" w:sz="0" w:space="0" w:color="auto"/>
          </w:divBdr>
        </w:div>
        <w:div w:id="1813054808">
          <w:marLeft w:val="274"/>
          <w:marRight w:val="0"/>
          <w:marTop w:val="0"/>
          <w:marBottom w:val="0"/>
          <w:divBdr>
            <w:top w:val="none" w:sz="0" w:space="0" w:color="auto"/>
            <w:left w:val="none" w:sz="0" w:space="0" w:color="auto"/>
            <w:bottom w:val="none" w:sz="0" w:space="0" w:color="auto"/>
            <w:right w:val="none" w:sz="0" w:space="0" w:color="auto"/>
          </w:divBdr>
        </w:div>
        <w:div w:id="983510919">
          <w:marLeft w:val="274"/>
          <w:marRight w:val="0"/>
          <w:marTop w:val="0"/>
          <w:marBottom w:val="0"/>
          <w:divBdr>
            <w:top w:val="none" w:sz="0" w:space="0" w:color="auto"/>
            <w:left w:val="none" w:sz="0" w:space="0" w:color="auto"/>
            <w:bottom w:val="none" w:sz="0" w:space="0" w:color="auto"/>
            <w:right w:val="none" w:sz="0" w:space="0" w:color="auto"/>
          </w:divBdr>
        </w:div>
        <w:div w:id="445852613">
          <w:marLeft w:val="274"/>
          <w:marRight w:val="0"/>
          <w:marTop w:val="0"/>
          <w:marBottom w:val="0"/>
          <w:divBdr>
            <w:top w:val="none" w:sz="0" w:space="0" w:color="auto"/>
            <w:left w:val="none" w:sz="0" w:space="0" w:color="auto"/>
            <w:bottom w:val="none" w:sz="0" w:space="0" w:color="auto"/>
            <w:right w:val="none" w:sz="0" w:space="0" w:color="auto"/>
          </w:divBdr>
        </w:div>
        <w:div w:id="972491173">
          <w:marLeft w:val="274"/>
          <w:marRight w:val="0"/>
          <w:marTop w:val="0"/>
          <w:marBottom w:val="0"/>
          <w:divBdr>
            <w:top w:val="none" w:sz="0" w:space="0" w:color="auto"/>
            <w:left w:val="none" w:sz="0" w:space="0" w:color="auto"/>
            <w:bottom w:val="none" w:sz="0" w:space="0" w:color="auto"/>
            <w:right w:val="none" w:sz="0" w:space="0" w:color="auto"/>
          </w:divBdr>
        </w:div>
        <w:div w:id="1596942302">
          <w:marLeft w:val="274"/>
          <w:marRight w:val="0"/>
          <w:marTop w:val="0"/>
          <w:marBottom w:val="0"/>
          <w:divBdr>
            <w:top w:val="none" w:sz="0" w:space="0" w:color="auto"/>
            <w:left w:val="none" w:sz="0" w:space="0" w:color="auto"/>
            <w:bottom w:val="none" w:sz="0" w:space="0" w:color="auto"/>
            <w:right w:val="none" w:sz="0" w:space="0" w:color="auto"/>
          </w:divBdr>
        </w:div>
      </w:divsChild>
    </w:div>
    <w:div w:id="1716807966">
      <w:bodyDiv w:val="1"/>
      <w:marLeft w:val="0"/>
      <w:marRight w:val="0"/>
      <w:marTop w:val="0"/>
      <w:marBottom w:val="0"/>
      <w:divBdr>
        <w:top w:val="none" w:sz="0" w:space="0" w:color="auto"/>
        <w:left w:val="none" w:sz="0" w:space="0" w:color="auto"/>
        <w:bottom w:val="none" w:sz="0" w:space="0" w:color="auto"/>
        <w:right w:val="none" w:sz="0" w:space="0" w:color="auto"/>
      </w:divBdr>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69417">
      <w:bodyDiv w:val="1"/>
      <w:marLeft w:val="0"/>
      <w:marRight w:val="0"/>
      <w:marTop w:val="0"/>
      <w:marBottom w:val="0"/>
      <w:divBdr>
        <w:top w:val="none" w:sz="0" w:space="0" w:color="auto"/>
        <w:left w:val="none" w:sz="0" w:space="0" w:color="auto"/>
        <w:bottom w:val="none" w:sz="0" w:space="0" w:color="auto"/>
        <w:right w:val="none" w:sz="0" w:space="0" w:color="auto"/>
      </w:divBdr>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77022">
      <w:bodyDiv w:val="1"/>
      <w:marLeft w:val="0"/>
      <w:marRight w:val="0"/>
      <w:marTop w:val="0"/>
      <w:marBottom w:val="0"/>
      <w:divBdr>
        <w:top w:val="none" w:sz="0" w:space="0" w:color="auto"/>
        <w:left w:val="none" w:sz="0" w:space="0" w:color="auto"/>
        <w:bottom w:val="none" w:sz="0" w:space="0" w:color="auto"/>
        <w:right w:val="none" w:sz="0" w:space="0" w:color="auto"/>
      </w:divBdr>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z\AppData\Roaming\Microsoft\Templates\Phone%20script%20small%20busine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BCB3E2B9844BF1B84FB9D7EED35B38"/>
        <w:category>
          <w:name w:val="General"/>
          <w:gallery w:val="placeholder"/>
        </w:category>
        <w:types>
          <w:type w:val="bbPlcHdr"/>
        </w:types>
        <w:behaviors>
          <w:behavior w:val="content"/>
        </w:behaviors>
        <w:guid w:val="{6E39CEBB-13BE-4DC6-A3FD-E5FBC9B9F92B}"/>
      </w:docPartPr>
      <w:docPartBody>
        <w:p w:rsidR="004E7BA1" w:rsidRDefault="00E918AA">
          <w:pPr>
            <w:pStyle w:val="7ABCB3E2B9844BF1B84FB9D7EED35B38"/>
          </w:pPr>
          <w:r w:rsidRPr="00AF342D">
            <w:t>Phone Script</w:t>
          </w:r>
        </w:p>
      </w:docPartBody>
    </w:docPart>
    <w:docPart>
      <w:docPartPr>
        <w:name w:val="48B6D96FD65F406A8D96A1AD33E783AA"/>
        <w:category>
          <w:name w:val="General"/>
          <w:gallery w:val="placeholder"/>
        </w:category>
        <w:types>
          <w:type w:val="bbPlcHdr"/>
        </w:types>
        <w:behaviors>
          <w:behavior w:val="content"/>
        </w:behaviors>
        <w:guid w:val="{3A3DD4A0-ED6B-4EB5-86C2-BA38ECAFE211}"/>
      </w:docPartPr>
      <w:docPartBody>
        <w:p w:rsidR="004E7BA1" w:rsidRDefault="00E918AA">
          <w:pPr>
            <w:pStyle w:val="48B6D96FD65F406A8D96A1AD33E783AA"/>
          </w:pPr>
          <w:r w:rsidRPr="00BE0554">
            <w:t>Script: Client calls the representative</w:t>
          </w:r>
        </w:p>
      </w:docPartBody>
    </w:docPart>
    <w:docPart>
      <w:docPartPr>
        <w:name w:val="6050829496234D169F608437DF2D907C"/>
        <w:category>
          <w:name w:val="General"/>
          <w:gallery w:val="placeholder"/>
        </w:category>
        <w:types>
          <w:type w:val="bbPlcHdr"/>
        </w:types>
        <w:behaviors>
          <w:behavior w:val="content"/>
        </w:behaviors>
        <w:guid w:val="{3B0718B5-1093-4D76-A053-F616AF5BE974}"/>
      </w:docPartPr>
      <w:docPartBody>
        <w:p w:rsidR="004E7BA1" w:rsidRDefault="00E918AA">
          <w:pPr>
            <w:pStyle w:val="6050829496234D169F608437DF2D907C"/>
          </w:pPr>
          <w:r w:rsidRPr="00BE0554">
            <w:t>Hello /Good morning/afternoon/evening!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8AA"/>
    <w:rsid w:val="004E7BA1"/>
    <w:rsid w:val="00E91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BCB3E2B9844BF1B84FB9D7EED35B38">
    <w:name w:val="7ABCB3E2B9844BF1B84FB9D7EED35B38"/>
  </w:style>
  <w:style w:type="paragraph" w:customStyle="1" w:styleId="48B6D96FD65F406A8D96A1AD33E783AA">
    <w:name w:val="48B6D96FD65F406A8D96A1AD33E783AA"/>
  </w:style>
  <w:style w:type="paragraph" w:customStyle="1" w:styleId="6050829496234D169F608437DF2D907C">
    <w:name w:val="6050829496234D169F608437DF2D907C"/>
  </w:style>
  <w:style w:type="paragraph" w:customStyle="1" w:styleId="D4AD25364072405A9CB34941E2BFD65C">
    <w:name w:val="D4AD25364072405A9CB34941E2BFD65C"/>
  </w:style>
  <w:style w:type="character" w:styleId="PlaceholderText">
    <w:name w:val="Placeholder Text"/>
    <w:uiPriority w:val="99"/>
    <w:semiHidden/>
    <w:rPr>
      <w:color w:val="808080"/>
    </w:rPr>
  </w:style>
  <w:style w:type="paragraph" w:customStyle="1" w:styleId="49575FA4E3B342E09050BFD604FDD110">
    <w:name w:val="49575FA4E3B342E09050BFD604FDD110"/>
  </w:style>
  <w:style w:type="character" w:styleId="Emphasis">
    <w:name w:val="Emphasis"/>
    <w:basedOn w:val="DefaultParagraphFont"/>
    <w:uiPriority w:val="20"/>
    <w:qFormat/>
    <w:rPr>
      <w:b/>
      <w:i w:val="0"/>
      <w:iCs/>
      <w:color w:val="44546A" w:themeColor="text2"/>
    </w:rPr>
  </w:style>
  <w:style w:type="paragraph" w:customStyle="1" w:styleId="A835EB72FAF14FEF9E89FB5933308D6E">
    <w:name w:val="A835EB72FAF14FEF9E89FB5933308D6E"/>
  </w:style>
  <w:style w:type="paragraph" w:customStyle="1" w:styleId="99708015262A4E198CFB5CBB6A7588AE">
    <w:name w:val="99708015262A4E198CFB5CBB6A7588AE"/>
  </w:style>
  <w:style w:type="paragraph" w:customStyle="1" w:styleId="5360B7F0F2324FD985FD5E8ED8245640">
    <w:name w:val="5360B7F0F2324FD985FD5E8ED8245640"/>
  </w:style>
  <w:style w:type="paragraph" w:customStyle="1" w:styleId="C5F854C7A64E4F8B8E25AF3F8C8808FC">
    <w:name w:val="C5F854C7A64E4F8B8E25AF3F8C8808FC"/>
  </w:style>
  <w:style w:type="paragraph" w:customStyle="1" w:styleId="EF6D2EEF39434F078AA96E2B41D2F215">
    <w:name w:val="EF6D2EEF39434F078AA96E2B41D2F215"/>
  </w:style>
  <w:style w:type="paragraph" w:customStyle="1" w:styleId="C585F66BB35A4BCF890A91B6A46FFDBC">
    <w:name w:val="C585F66BB35A4BCF890A91B6A46FFDBC"/>
  </w:style>
  <w:style w:type="paragraph" w:customStyle="1" w:styleId="0ADA85DE9BD044F1827DA715EA0DDFF2">
    <w:name w:val="0ADA85DE9BD044F1827DA715EA0DDFF2"/>
  </w:style>
  <w:style w:type="paragraph" w:customStyle="1" w:styleId="801E43B7698F4BE0AABAAB8C9FF36655">
    <w:name w:val="801E43B7698F4BE0AABAAB8C9FF36655"/>
  </w:style>
  <w:style w:type="paragraph" w:customStyle="1" w:styleId="FE7F6837DFF1497EB84981C40B215416">
    <w:name w:val="FE7F6837DFF1497EB84981C40B215416"/>
  </w:style>
  <w:style w:type="paragraph" w:customStyle="1" w:styleId="41370F81BAFB43649D8DC90E9CA4CF23">
    <w:name w:val="41370F81BAFB43649D8DC90E9CA4CF23"/>
  </w:style>
  <w:style w:type="paragraph" w:customStyle="1" w:styleId="AD52ABBB7EB646189C5868992EC3DDCF">
    <w:name w:val="AD52ABBB7EB646189C5868992EC3DDCF"/>
  </w:style>
  <w:style w:type="paragraph" w:customStyle="1" w:styleId="4B0E5763C9AC49F79EB68456A88D55CF">
    <w:name w:val="4B0E5763C9AC49F79EB68456A88D55CF"/>
  </w:style>
  <w:style w:type="paragraph" w:styleId="NoSpacing">
    <w:name w:val="No Spacing"/>
    <w:uiPriority w:val="11"/>
    <w:qFormat/>
    <w:pPr>
      <w:spacing w:after="0" w:line="240" w:lineRule="auto"/>
      <w:ind w:left="360" w:right="360"/>
    </w:pPr>
    <w:rPr>
      <w:rFonts w:eastAsia="Franklin Gothic Book" w:cs="Times New Roman"/>
      <w:sz w:val="24"/>
      <w:szCs w:val="24"/>
    </w:rPr>
  </w:style>
  <w:style w:type="paragraph" w:customStyle="1" w:styleId="5BF4AA5E7A7F4D2997DF8471029B2CCF">
    <w:name w:val="5BF4AA5E7A7F4D2997DF8471029B2CCF"/>
  </w:style>
  <w:style w:type="paragraph" w:customStyle="1" w:styleId="784478208097488F89B853A3036698E0">
    <w:name w:val="784478208097488F89B853A3036698E0"/>
  </w:style>
  <w:style w:type="paragraph" w:customStyle="1" w:styleId="15BA41FE45E7439CAE8E02B6FE95AE35">
    <w:name w:val="15BA41FE45E7439CAE8E02B6FE95AE35"/>
  </w:style>
  <w:style w:type="paragraph" w:customStyle="1" w:styleId="9D0448FA2A7A466B97AE3CE047673825">
    <w:name w:val="9D0448FA2A7A466B97AE3CE047673825"/>
  </w:style>
  <w:style w:type="paragraph" w:customStyle="1" w:styleId="710AF3D574A14437B77413EA44B65FAD">
    <w:name w:val="710AF3D574A14437B77413EA44B65FAD"/>
  </w:style>
  <w:style w:type="paragraph" w:customStyle="1" w:styleId="8DFC47FCD76D40578FCA85292DA13B74">
    <w:name w:val="8DFC47FCD76D40578FCA85292DA13B74"/>
  </w:style>
  <w:style w:type="paragraph" w:customStyle="1" w:styleId="F4AF6B5E20CC4161AF8B57E06D687461">
    <w:name w:val="F4AF6B5E20CC4161AF8B57E06D687461"/>
  </w:style>
  <w:style w:type="paragraph" w:customStyle="1" w:styleId="7CF463F4EC56454684A36D5C3EA47824">
    <w:name w:val="7CF463F4EC56454684A36D5C3EA47824"/>
  </w:style>
  <w:style w:type="paragraph" w:customStyle="1" w:styleId="763DAA93FD80464B90EE908EE056C469">
    <w:name w:val="763DAA93FD80464B90EE908EE056C469"/>
  </w:style>
  <w:style w:type="paragraph" w:customStyle="1" w:styleId="A1AA46B20D974C39830B31367A6098C5">
    <w:name w:val="A1AA46B20D974C39830B31367A6098C5"/>
  </w:style>
  <w:style w:type="paragraph" w:customStyle="1" w:styleId="3CAC7A61EC144DB7BDD1F3752255E011">
    <w:name w:val="3CAC7A61EC144DB7BDD1F3752255E011"/>
  </w:style>
  <w:style w:type="paragraph" w:customStyle="1" w:styleId="5FB07AC204654174BEEED41D836AF22A">
    <w:name w:val="5FB07AC204654174BEEED41D836AF22A"/>
  </w:style>
  <w:style w:type="paragraph" w:customStyle="1" w:styleId="527841CD82C647BE8F355360C1E86B79">
    <w:name w:val="527841CD82C647BE8F355360C1E86B79"/>
  </w:style>
  <w:style w:type="paragraph" w:customStyle="1" w:styleId="052C99ED6FDD499E8093D60C6E6B0F79">
    <w:name w:val="052C99ED6FDD499E8093D60C6E6B0F79"/>
  </w:style>
  <w:style w:type="paragraph" w:customStyle="1" w:styleId="2E208F9A35924506A3D5BFA0EF51FEF9">
    <w:name w:val="2E208F9A35924506A3D5BFA0EF51FEF9"/>
  </w:style>
  <w:style w:type="paragraph" w:customStyle="1" w:styleId="7D7D4FDBA20A43CEA314C01A7AE37658">
    <w:name w:val="7D7D4FDBA20A43CEA314C01A7AE37658"/>
  </w:style>
  <w:style w:type="paragraph" w:customStyle="1" w:styleId="6E0C2DE28D7B42718499BFABAE1E0848">
    <w:name w:val="6E0C2DE28D7B42718499BFABAE1E0848"/>
  </w:style>
  <w:style w:type="paragraph" w:customStyle="1" w:styleId="BABA54DA8AAC489CA381763E9C80F58E">
    <w:name w:val="BABA54DA8AAC489CA381763E9C80F58E"/>
  </w:style>
  <w:style w:type="paragraph" w:customStyle="1" w:styleId="BCA3D28C06F7484497205D7614421644">
    <w:name w:val="BCA3D28C06F7484497205D7614421644"/>
  </w:style>
  <w:style w:type="paragraph" w:customStyle="1" w:styleId="10DDE180B28B4E85B5A2805067550D12">
    <w:name w:val="10DDE180B28B4E85B5A2805067550D12"/>
  </w:style>
  <w:style w:type="paragraph" w:customStyle="1" w:styleId="FF4B410E06A94390A64677A4BAF542D2">
    <w:name w:val="FF4B410E06A94390A64677A4BAF542D2"/>
  </w:style>
  <w:style w:type="paragraph" w:customStyle="1" w:styleId="8709AF333F71466FA312739BB83EB384">
    <w:name w:val="8709AF333F71466FA312739BB83EB384"/>
  </w:style>
  <w:style w:type="paragraph" w:customStyle="1" w:styleId="FFCEB841F3374F9D8954A42C773718E8">
    <w:name w:val="FFCEB841F3374F9D8954A42C773718E8"/>
  </w:style>
  <w:style w:type="paragraph" w:customStyle="1" w:styleId="BDEB1457CF6C4F64B4D763C2B2BCCDF1">
    <w:name w:val="BDEB1457CF6C4F64B4D763C2B2BCCDF1"/>
  </w:style>
  <w:style w:type="paragraph" w:customStyle="1" w:styleId="347BD9915A5C43E187AB3BCB5DA0603A">
    <w:name w:val="347BD9915A5C43E187AB3BCB5DA0603A"/>
  </w:style>
  <w:style w:type="paragraph" w:customStyle="1" w:styleId="867E0935E5434CF59BC6F18BDADC1760">
    <w:name w:val="867E0935E5434CF59BC6F18BDADC1760"/>
  </w:style>
  <w:style w:type="paragraph" w:customStyle="1" w:styleId="43EE566D1CDB42EBB4F3E4253A450688">
    <w:name w:val="43EE566D1CDB42EBB4F3E4253A450688"/>
  </w:style>
  <w:style w:type="paragraph" w:customStyle="1" w:styleId="60B6B832CD1742B8A1B3DBE1583B3259">
    <w:name w:val="60B6B832CD1742B8A1B3DBE1583B3259"/>
  </w:style>
  <w:style w:type="paragraph" w:customStyle="1" w:styleId="6A4B78A7217D4415A7777E20597871C0">
    <w:name w:val="6A4B78A7217D4415A7777E20597871C0"/>
  </w:style>
  <w:style w:type="paragraph" w:customStyle="1" w:styleId="05F6003AC62B417BB2F5DE8A172C1463">
    <w:name w:val="05F6003AC62B417BB2F5DE8A172C1463"/>
  </w:style>
  <w:style w:type="paragraph" w:customStyle="1" w:styleId="EB591AA8373A466981A2292E672A7EBD">
    <w:name w:val="EB591AA8373A466981A2292E672A7EBD"/>
  </w:style>
  <w:style w:type="paragraph" w:customStyle="1" w:styleId="448A9A0B27FE4308A2C333D4B22251CE">
    <w:name w:val="448A9A0B27FE4308A2C333D4B22251CE"/>
  </w:style>
  <w:style w:type="paragraph" w:customStyle="1" w:styleId="AD1804C50BA4489DA3029C56EAEF3AE3">
    <w:name w:val="AD1804C50BA4489DA3029C56EAEF3AE3"/>
  </w:style>
  <w:style w:type="paragraph" w:customStyle="1" w:styleId="E922F3838C79436399E6E055EC8839AB">
    <w:name w:val="E922F3838C79436399E6E055EC8839AB"/>
  </w:style>
  <w:style w:type="paragraph" w:customStyle="1" w:styleId="6BF165C865F14BE9B02298FBF9C37857">
    <w:name w:val="6BF165C865F14BE9B02298FBF9C37857"/>
  </w:style>
  <w:style w:type="paragraph" w:customStyle="1" w:styleId="F6BC7B59094A4E1EA40EDE766F26E8D6">
    <w:name w:val="F6BC7B59094A4E1EA40EDE766F26E8D6"/>
  </w:style>
  <w:style w:type="paragraph" w:customStyle="1" w:styleId="1FD78D427BB24378BE8D3086C5599BAB">
    <w:name w:val="1FD78D427BB24378BE8D3086C5599BAB"/>
  </w:style>
  <w:style w:type="paragraph" w:customStyle="1" w:styleId="06E5E4E1A8014D9EB77DDA9582BDC7B4">
    <w:name w:val="06E5E4E1A8014D9EB77DDA9582BDC7B4"/>
  </w:style>
  <w:style w:type="paragraph" w:customStyle="1" w:styleId="F205D999728843868536A6DB850E1988">
    <w:name w:val="F205D999728843868536A6DB850E1988"/>
  </w:style>
  <w:style w:type="paragraph" w:customStyle="1" w:styleId="3826BD5ABE6F4480B88E7881AC38CEE0">
    <w:name w:val="3826BD5ABE6F4480B88E7881AC38CEE0"/>
  </w:style>
  <w:style w:type="paragraph" w:customStyle="1" w:styleId="FE86618E036F447C85CF3BE51D037A79">
    <w:name w:val="FE86618E036F447C85CF3BE51D037A79"/>
  </w:style>
  <w:style w:type="paragraph" w:customStyle="1" w:styleId="1AF4082B58C44332A21989571DE771AC">
    <w:name w:val="1AF4082B58C44332A21989571DE77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009b461b-d22b-4144-bb78-40b08bf44dfd" xsi:nil="true"/>
    <Dateadded xmlns="009b461b-d22b-4144-bb78-40b08bf44df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95BDC47F34A54FABDCAB1B18340115" ma:contentTypeVersion="14" ma:contentTypeDescription="Create a new document." ma:contentTypeScope="" ma:versionID="577d736436aad7e90147a69aac418a83">
  <xsd:schema xmlns:xsd="http://www.w3.org/2001/XMLSchema" xmlns:xs="http://www.w3.org/2001/XMLSchema" xmlns:p="http://schemas.microsoft.com/office/2006/metadata/properties" xmlns:ns2="009b461b-d22b-4144-bb78-40b08bf44dfd" xmlns:ns3="e5da38d3-9311-4eaa-9c0f-92c14a7f68ec" targetNamespace="http://schemas.microsoft.com/office/2006/metadata/properties" ma:root="true" ma:fieldsID="7ef7224999725fd0a3ec99398b7ce991" ns2:_="" ns3:_="">
    <xsd:import namespace="009b461b-d22b-4144-bb78-40b08bf44dfd"/>
    <xsd:import namespace="e5da38d3-9311-4eaa-9c0f-92c14a7f68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Dateadded"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b461b-d22b-4144-bb78-40b08bf44d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added" ma:index="18" nillable="true" ma:displayName="Date added" ma:format="DateOnly" ma:internalName="Dateadded">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da38d3-9311-4eaa-9c0f-92c14a7f68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7D67D8-0B59-4C0B-AF7A-79B94195583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D7992E8-FBE3-43C0-8C05-2AA419ADB04F}">
  <ds:schemaRefs>
    <ds:schemaRef ds:uri="http://schemas.openxmlformats.org/officeDocument/2006/bibliography"/>
  </ds:schemaRefs>
</ds:datastoreItem>
</file>

<file path=customXml/itemProps4.xml><?xml version="1.0" encoding="utf-8"?>
<ds:datastoreItem xmlns:ds="http://schemas.openxmlformats.org/officeDocument/2006/customXml" ds:itemID="{F7DB17BC-C57C-4081-B894-C46B6A8385A9}"/>
</file>

<file path=customXml/itemProps5.xml><?xml version="1.0" encoding="utf-8"?>
<ds:datastoreItem xmlns:ds="http://schemas.openxmlformats.org/officeDocument/2006/customXml" ds:itemID="{3C78B9C2-AD08-4CFF-BE30-6F155548F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Phone script small business.dotx</Template>
  <TotalTime>0</TotalTime>
  <Pages>10</Pages>
  <Words>2144</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2021-11-10T12:50:00Z</dcterms:created>
  <dcterms:modified xsi:type="dcterms:W3CDTF">2021-11-10T13:26:00Z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0x0101005B95BDC47F34A54FABDCAB1B18340115</vt:lpwstr>
  </property>
</Properties>
</file>